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e"/>
        <w:tblpPr w:leftFromText="180" w:rightFromText="180" w:vertAnchor="text" w:tblpY="1"/>
        <w:tblOverlap w:val="never"/>
        <w:tblW w:w="10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89"/>
        <w:gridCol w:w="372"/>
        <w:gridCol w:w="5834"/>
      </w:tblGrid>
      <w:tr w:rsidR="003D1B71" w:rsidRPr="00B22425" w:rsidTr="006652CA">
        <w:trPr>
          <w:trHeight w:val="517"/>
        </w:trPr>
        <w:tc>
          <w:tcPr>
            <w:tcW w:w="3989" w:type="dxa"/>
            <w:vMerge w:val="restart"/>
          </w:tcPr>
          <w:p w:rsidR="003D1B71" w:rsidRPr="00B22425" w:rsidRDefault="00AB5F84" w:rsidP="0087347C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AB5F84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-533561</wp:posOffset>
                  </wp:positionH>
                  <wp:positionV relativeFrom="paragraph">
                    <wp:posOffset>-2540</wp:posOffset>
                  </wp:positionV>
                  <wp:extent cx="2033774" cy="2033774"/>
                  <wp:effectExtent l="0" t="0" r="5080" b="5080"/>
                  <wp:wrapNone/>
                  <wp:docPr id="2" name="Рисунок 2" descr="https://im0-tub-ru.yandex.net/i?id=895918b7f42f22ed0f6ad997e31106f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895918b7f42f22ed0f6ad997e31106f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774" cy="203377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2" w:type="dxa"/>
            <w:vMerge w:val="restart"/>
          </w:tcPr>
          <w:p w:rsidR="003D1B71" w:rsidRPr="00B22425" w:rsidRDefault="003D1B71" w:rsidP="0087347C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5834" w:type="dxa"/>
          </w:tcPr>
          <w:p w:rsidR="003851BB" w:rsidRDefault="003851BB" w:rsidP="0087347C">
            <w:pPr>
              <w:pStyle w:val="af"/>
              <w:spacing w:before="0" w:after="0"/>
              <w:rPr>
                <w:sz w:val="72"/>
              </w:rPr>
            </w:pPr>
          </w:p>
          <w:p w:rsidR="00521C18" w:rsidRPr="00AB5F84" w:rsidRDefault="00F32EE8" w:rsidP="0087347C">
            <w:pPr>
              <w:pStyle w:val="af"/>
              <w:spacing w:before="0" w:after="0"/>
              <w:rPr>
                <w:sz w:val="72"/>
              </w:rPr>
            </w:pPr>
            <w:r w:rsidRPr="00AB5F84">
              <w:rPr>
                <w:sz w:val="72"/>
              </w:rPr>
              <w:t>Национальная</w:t>
            </w:r>
            <w:r w:rsidR="003D1B71" w:rsidRPr="00AB5F84">
              <w:rPr>
                <w:sz w:val="72"/>
                <w:lang w:bidi="ru-RU"/>
              </w:rPr>
              <w:br/>
            </w:r>
            <w:r w:rsidR="00521C18" w:rsidRPr="00AB5F84">
              <w:rPr>
                <w:sz w:val="72"/>
              </w:rPr>
              <w:t xml:space="preserve">Электронная </w:t>
            </w:r>
          </w:p>
          <w:p w:rsidR="00521C18" w:rsidRDefault="00521C18" w:rsidP="0087347C">
            <w:pPr>
              <w:pStyle w:val="af"/>
              <w:spacing w:before="0" w:after="0"/>
              <w:rPr>
                <w:sz w:val="72"/>
              </w:rPr>
            </w:pPr>
            <w:r w:rsidRPr="00AB5F84">
              <w:rPr>
                <w:sz w:val="72"/>
              </w:rPr>
              <w:t>Библиотека</w:t>
            </w:r>
          </w:p>
          <w:p w:rsidR="0087347C" w:rsidRPr="006652CA" w:rsidRDefault="0087347C" w:rsidP="006652CA">
            <w:pPr>
              <w:rPr>
                <w:rFonts w:ascii="Times New Roman" w:hAnsi="Times New Roman" w:cs="Times New Roman"/>
              </w:rPr>
            </w:pPr>
            <w:r w:rsidRPr="006652CA">
              <w:rPr>
                <w:rFonts w:ascii="Times New Roman" w:hAnsi="Times New Roman" w:cs="Times New Roman"/>
              </w:rPr>
              <w:t>МЕТОДИЧЕСКИЕ РЕКОМЕНДАЦИИ</w:t>
            </w:r>
          </w:p>
          <w:p w:rsidR="00F32EE8" w:rsidRPr="00F32EE8" w:rsidRDefault="00F32EE8" w:rsidP="0087347C"/>
        </w:tc>
      </w:tr>
      <w:tr w:rsidR="003851BB" w:rsidRPr="00B22425" w:rsidTr="006652CA">
        <w:trPr>
          <w:gridAfter w:val="1"/>
          <w:wAfter w:w="5834" w:type="dxa"/>
          <w:trHeight w:val="388"/>
        </w:trPr>
        <w:tc>
          <w:tcPr>
            <w:tcW w:w="3989" w:type="dxa"/>
            <w:vMerge/>
          </w:tcPr>
          <w:p w:rsidR="003851BB" w:rsidRPr="00B22425" w:rsidRDefault="003851BB" w:rsidP="0087347C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372" w:type="dxa"/>
            <w:vMerge/>
          </w:tcPr>
          <w:p w:rsidR="003851BB" w:rsidRPr="00B22425" w:rsidRDefault="003851BB" w:rsidP="0087347C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</w:tr>
    </w:tbl>
    <w:p w:rsidR="007F5B63" w:rsidRDefault="0087347C" w:rsidP="006D79A8">
      <w:pPr>
        <w:pStyle w:val="a7"/>
      </w:pPr>
      <w:r>
        <w:t xml:space="preserve">                                                                                                          </w:t>
      </w: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4F2C2C" w:rsidP="006D79A8">
      <w:pPr>
        <w:pStyle w:val="a7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-725527</wp:posOffset>
            </wp:positionH>
            <wp:positionV relativeFrom="paragraph">
              <wp:posOffset>285437</wp:posOffset>
            </wp:positionV>
            <wp:extent cx="7507592" cy="1503680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72" r="2341" b="31521"/>
                    <a:stretch/>
                  </pic:blipFill>
                  <pic:spPr bwMode="auto">
                    <a:xfrm>
                      <a:off x="0" y="0"/>
                      <a:ext cx="7509458" cy="150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564467" w:rsidRDefault="00564467" w:rsidP="006D79A8">
      <w:pPr>
        <w:pStyle w:val="a7"/>
      </w:pPr>
    </w:p>
    <w:p w:rsidR="006652CA" w:rsidRDefault="006652CA" w:rsidP="006D79A8">
      <w:pPr>
        <w:pStyle w:val="a7"/>
      </w:pPr>
    </w:p>
    <w:p w:rsidR="006652CA" w:rsidRDefault="006652CA" w:rsidP="006D79A8">
      <w:pPr>
        <w:pStyle w:val="a7"/>
      </w:pPr>
    </w:p>
    <w:p w:rsidR="006652CA" w:rsidRPr="00564467" w:rsidRDefault="00564467" w:rsidP="006652CA">
      <w:pPr>
        <w:pStyle w:val="a7"/>
        <w:jc w:val="center"/>
        <w:rPr>
          <w:rFonts w:ascii="Times New Roman" w:hAnsi="Times New Roman" w:cs="Times New Roman"/>
          <w:b/>
          <w:sz w:val="22"/>
        </w:rPr>
      </w:pPr>
      <w:r w:rsidRPr="00564467">
        <w:rPr>
          <w:rFonts w:ascii="Times New Roman" w:hAnsi="Times New Roman" w:cs="Times New Roman"/>
          <w:b/>
          <w:sz w:val="22"/>
        </w:rPr>
        <w:t>Стрелецкое</w:t>
      </w:r>
    </w:p>
    <w:p w:rsidR="00564467" w:rsidRDefault="00564467" w:rsidP="006652CA">
      <w:pPr>
        <w:pStyle w:val="a7"/>
        <w:jc w:val="center"/>
        <w:rPr>
          <w:rFonts w:ascii="Times New Roman" w:hAnsi="Times New Roman" w:cs="Times New Roman"/>
          <w:b/>
          <w:sz w:val="22"/>
        </w:rPr>
      </w:pPr>
      <w:r w:rsidRPr="00564467">
        <w:rPr>
          <w:rFonts w:ascii="Times New Roman" w:hAnsi="Times New Roman" w:cs="Times New Roman"/>
          <w:b/>
          <w:sz w:val="22"/>
        </w:rPr>
        <w:t>2019</w:t>
      </w:r>
    </w:p>
    <w:p w:rsidR="008745C0" w:rsidRDefault="008745C0" w:rsidP="006652CA">
      <w:pPr>
        <w:pStyle w:val="a7"/>
        <w:jc w:val="center"/>
        <w:rPr>
          <w:rFonts w:ascii="Times New Roman" w:hAnsi="Times New Roman" w:cs="Times New Roman"/>
          <w:b/>
          <w:sz w:val="22"/>
        </w:rPr>
      </w:pPr>
    </w:p>
    <w:p w:rsidR="007746C9" w:rsidRDefault="007746C9" w:rsidP="0062006C">
      <w:pPr>
        <w:pStyle w:val="a7"/>
        <w:jc w:val="both"/>
        <w:rPr>
          <w:rFonts w:ascii="Times New Roman" w:hAnsi="Times New Roman" w:cs="Times New Roman"/>
          <w:b/>
          <w:sz w:val="22"/>
        </w:rPr>
      </w:pPr>
    </w:p>
    <w:p w:rsidR="0062006C" w:rsidRDefault="0062006C" w:rsidP="0062006C">
      <w:pPr>
        <w:pStyle w:val="a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ББК 78</w:t>
      </w:r>
    </w:p>
    <w:p w:rsidR="0062006C" w:rsidRDefault="00FE17AF" w:rsidP="0062006C">
      <w:pPr>
        <w:pStyle w:val="a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 35</w:t>
      </w:r>
    </w:p>
    <w:p w:rsidR="00FE17AF" w:rsidRDefault="00FE17AF" w:rsidP="0062006C">
      <w:pPr>
        <w:pStyle w:val="a7"/>
        <w:jc w:val="both"/>
        <w:rPr>
          <w:rFonts w:ascii="Times New Roman" w:hAnsi="Times New Roman" w:cs="Times New Roman"/>
          <w:b/>
          <w:sz w:val="28"/>
        </w:rPr>
      </w:pPr>
    </w:p>
    <w:p w:rsidR="00FE17AF" w:rsidRDefault="00FE17AF" w:rsidP="0062006C">
      <w:pPr>
        <w:pStyle w:val="a7"/>
        <w:jc w:val="both"/>
        <w:rPr>
          <w:rFonts w:ascii="Times New Roman" w:hAnsi="Times New Roman" w:cs="Times New Roman"/>
          <w:b/>
          <w:sz w:val="28"/>
        </w:rPr>
      </w:pPr>
    </w:p>
    <w:p w:rsidR="00FE17AF" w:rsidRDefault="00FE17AF" w:rsidP="0062006C">
      <w:pPr>
        <w:pStyle w:val="a7"/>
        <w:jc w:val="both"/>
        <w:rPr>
          <w:rFonts w:ascii="Times New Roman" w:hAnsi="Times New Roman" w:cs="Times New Roman"/>
          <w:b/>
          <w:sz w:val="28"/>
        </w:rPr>
      </w:pPr>
    </w:p>
    <w:p w:rsidR="00FE17AF" w:rsidRDefault="00FE17AF" w:rsidP="0062006C">
      <w:pPr>
        <w:pStyle w:val="a7"/>
        <w:jc w:val="both"/>
        <w:rPr>
          <w:rFonts w:ascii="Times New Roman" w:hAnsi="Times New Roman" w:cs="Times New Roman"/>
          <w:b/>
          <w:sz w:val="28"/>
        </w:rPr>
      </w:pPr>
    </w:p>
    <w:p w:rsidR="00FE17AF" w:rsidRDefault="00FE17AF" w:rsidP="0062006C">
      <w:pPr>
        <w:pStyle w:val="a7"/>
        <w:jc w:val="both"/>
        <w:rPr>
          <w:rFonts w:ascii="Times New Roman" w:hAnsi="Times New Roman" w:cs="Times New Roman"/>
          <w:b/>
          <w:sz w:val="28"/>
        </w:rPr>
      </w:pPr>
    </w:p>
    <w:p w:rsidR="00FE17AF" w:rsidRDefault="00FE17AF" w:rsidP="0062006C">
      <w:pPr>
        <w:pStyle w:val="a7"/>
        <w:jc w:val="both"/>
        <w:rPr>
          <w:rFonts w:ascii="Times New Roman" w:hAnsi="Times New Roman" w:cs="Times New Roman"/>
          <w:b/>
          <w:sz w:val="28"/>
        </w:rPr>
      </w:pPr>
    </w:p>
    <w:p w:rsidR="00FE17AF" w:rsidRDefault="00FE17AF" w:rsidP="0062006C">
      <w:pPr>
        <w:pStyle w:val="a7"/>
        <w:jc w:val="both"/>
        <w:rPr>
          <w:rFonts w:ascii="Times New Roman" w:hAnsi="Times New Roman" w:cs="Times New Roman"/>
          <w:b/>
          <w:sz w:val="28"/>
        </w:rPr>
      </w:pPr>
    </w:p>
    <w:p w:rsidR="00FE17AF" w:rsidRDefault="00FE17AF" w:rsidP="0062006C">
      <w:pPr>
        <w:pStyle w:val="a7"/>
        <w:jc w:val="both"/>
        <w:rPr>
          <w:rFonts w:ascii="Times New Roman" w:hAnsi="Times New Roman" w:cs="Times New Roman"/>
          <w:b/>
          <w:sz w:val="28"/>
        </w:rPr>
      </w:pPr>
    </w:p>
    <w:p w:rsidR="00FE17AF" w:rsidRDefault="00FE17AF" w:rsidP="0062006C">
      <w:pPr>
        <w:pStyle w:val="a7"/>
        <w:jc w:val="both"/>
        <w:rPr>
          <w:rFonts w:ascii="Times New Roman" w:hAnsi="Times New Roman" w:cs="Times New Roman"/>
          <w:b/>
          <w:sz w:val="28"/>
        </w:rPr>
      </w:pPr>
    </w:p>
    <w:p w:rsidR="00FE17AF" w:rsidRDefault="00FE17AF" w:rsidP="0062006C">
      <w:pPr>
        <w:pStyle w:val="a7"/>
        <w:jc w:val="both"/>
        <w:rPr>
          <w:rFonts w:ascii="Times New Roman" w:hAnsi="Times New Roman" w:cs="Times New Roman"/>
          <w:b/>
          <w:sz w:val="28"/>
        </w:rPr>
      </w:pPr>
    </w:p>
    <w:p w:rsidR="00FE17AF" w:rsidRDefault="00FE17AF" w:rsidP="0062006C">
      <w:pPr>
        <w:pStyle w:val="a7"/>
        <w:jc w:val="both"/>
        <w:rPr>
          <w:rFonts w:ascii="Times New Roman" w:hAnsi="Times New Roman" w:cs="Times New Roman"/>
          <w:b/>
          <w:sz w:val="28"/>
        </w:rPr>
      </w:pPr>
    </w:p>
    <w:p w:rsidR="00EA4465" w:rsidRDefault="00EA4465" w:rsidP="0062006C">
      <w:pPr>
        <w:pStyle w:val="a7"/>
        <w:jc w:val="both"/>
        <w:rPr>
          <w:rFonts w:ascii="Times New Roman" w:hAnsi="Times New Roman" w:cs="Times New Roman"/>
          <w:b/>
          <w:sz w:val="28"/>
        </w:rPr>
      </w:pPr>
    </w:p>
    <w:p w:rsidR="00EA4465" w:rsidRDefault="00EA4465" w:rsidP="00ED3583">
      <w:pPr>
        <w:pStyle w:val="a7"/>
        <w:ind w:left="1134" w:hanging="113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 35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 w:rsidR="00ED3583">
        <w:rPr>
          <w:rFonts w:ascii="Times New Roman" w:hAnsi="Times New Roman" w:cs="Times New Roman"/>
          <w:b/>
          <w:sz w:val="28"/>
        </w:rPr>
        <w:t xml:space="preserve">     </w:t>
      </w:r>
      <w:r>
        <w:rPr>
          <w:rFonts w:ascii="Times New Roman" w:hAnsi="Times New Roman" w:cs="Times New Roman"/>
          <w:b/>
          <w:sz w:val="28"/>
        </w:rPr>
        <w:t>Национальная электронная библиотека (НЭБ)</w:t>
      </w:r>
      <w:r w:rsidR="003D45DD">
        <w:rPr>
          <w:rFonts w:ascii="Times New Roman" w:hAnsi="Times New Roman" w:cs="Times New Roman"/>
          <w:b/>
          <w:sz w:val="28"/>
        </w:rPr>
        <w:t xml:space="preserve">: методические рекомендации / сост.: Н. В. </w:t>
      </w:r>
      <w:proofErr w:type="spellStart"/>
      <w:r w:rsidR="003D45DD">
        <w:rPr>
          <w:rFonts w:ascii="Times New Roman" w:hAnsi="Times New Roman" w:cs="Times New Roman"/>
          <w:b/>
          <w:sz w:val="28"/>
        </w:rPr>
        <w:t>Юркова</w:t>
      </w:r>
      <w:proofErr w:type="spellEnd"/>
      <w:r w:rsidR="003D45DD">
        <w:rPr>
          <w:rFonts w:ascii="Times New Roman" w:hAnsi="Times New Roman" w:cs="Times New Roman"/>
          <w:b/>
          <w:sz w:val="28"/>
        </w:rPr>
        <w:t xml:space="preserve">. </w:t>
      </w:r>
      <w:r w:rsidR="005806BC">
        <w:rPr>
          <w:rFonts w:ascii="Times New Roman" w:hAnsi="Times New Roman" w:cs="Times New Roman"/>
          <w:b/>
          <w:sz w:val="28"/>
        </w:rPr>
        <w:t>–</w:t>
      </w:r>
      <w:r w:rsidR="003D45DD">
        <w:rPr>
          <w:rFonts w:ascii="Times New Roman" w:hAnsi="Times New Roman" w:cs="Times New Roman"/>
          <w:b/>
          <w:sz w:val="28"/>
        </w:rPr>
        <w:t xml:space="preserve"> Стрелецкое</w:t>
      </w:r>
      <w:r w:rsidR="005806BC">
        <w:rPr>
          <w:rFonts w:ascii="Times New Roman" w:hAnsi="Times New Roman" w:cs="Times New Roman"/>
          <w:b/>
          <w:sz w:val="28"/>
        </w:rPr>
        <w:t xml:space="preserve">: МУК «ЦБ </w:t>
      </w:r>
      <w:r w:rsidR="004B0F3E">
        <w:rPr>
          <w:rFonts w:ascii="Times New Roman" w:hAnsi="Times New Roman" w:cs="Times New Roman"/>
          <w:b/>
          <w:sz w:val="28"/>
        </w:rPr>
        <w:t xml:space="preserve">Белгородского района», 2019. – 19 </w:t>
      </w:r>
      <w:r w:rsidR="005806BC">
        <w:rPr>
          <w:rFonts w:ascii="Times New Roman" w:hAnsi="Times New Roman" w:cs="Times New Roman"/>
          <w:b/>
          <w:sz w:val="28"/>
        </w:rPr>
        <w:t>с.</w:t>
      </w:r>
    </w:p>
    <w:p w:rsidR="00C524CE" w:rsidRDefault="00C524CE" w:rsidP="00ED3583">
      <w:pPr>
        <w:pStyle w:val="a7"/>
        <w:ind w:left="1134" w:hanging="113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                               ББК 78</w:t>
      </w:r>
    </w:p>
    <w:p w:rsidR="00C524CE" w:rsidRDefault="00C524CE" w:rsidP="00ED3583">
      <w:pPr>
        <w:pStyle w:val="a7"/>
        <w:ind w:left="1134" w:hanging="1134"/>
        <w:jc w:val="both"/>
        <w:rPr>
          <w:rFonts w:ascii="Times New Roman" w:hAnsi="Times New Roman" w:cs="Times New Roman"/>
          <w:b/>
          <w:sz w:val="28"/>
        </w:rPr>
      </w:pPr>
    </w:p>
    <w:p w:rsidR="00C524CE" w:rsidRDefault="00C524CE" w:rsidP="00ED3583">
      <w:pPr>
        <w:pStyle w:val="a7"/>
        <w:ind w:left="1134" w:hanging="1134"/>
        <w:jc w:val="both"/>
        <w:rPr>
          <w:rFonts w:ascii="Times New Roman" w:hAnsi="Times New Roman" w:cs="Times New Roman"/>
          <w:b/>
          <w:sz w:val="28"/>
        </w:rPr>
      </w:pPr>
    </w:p>
    <w:p w:rsidR="00C524CE" w:rsidRDefault="00C524CE" w:rsidP="00ED3583">
      <w:pPr>
        <w:pStyle w:val="a7"/>
        <w:ind w:left="1134" w:hanging="1134"/>
        <w:jc w:val="both"/>
        <w:rPr>
          <w:rFonts w:ascii="Times New Roman" w:hAnsi="Times New Roman" w:cs="Times New Roman"/>
          <w:b/>
          <w:sz w:val="28"/>
        </w:rPr>
      </w:pPr>
    </w:p>
    <w:p w:rsidR="00C524CE" w:rsidRDefault="00C524CE" w:rsidP="00ED3583">
      <w:pPr>
        <w:pStyle w:val="a7"/>
        <w:ind w:left="1134" w:hanging="1134"/>
        <w:jc w:val="both"/>
        <w:rPr>
          <w:rFonts w:ascii="Times New Roman" w:hAnsi="Times New Roman" w:cs="Times New Roman"/>
          <w:b/>
          <w:sz w:val="28"/>
        </w:rPr>
      </w:pPr>
    </w:p>
    <w:p w:rsidR="00C524CE" w:rsidRDefault="00C524CE" w:rsidP="00ED3583">
      <w:pPr>
        <w:pStyle w:val="a7"/>
        <w:ind w:left="1134" w:hanging="1134"/>
        <w:jc w:val="both"/>
        <w:rPr>
          <w:rFonts w:ascii="Times New Roman" w:hAnsi="Times New Roman" w:cs="Times New Roman"/>
          <w:b/>
          <w:sz w:val="28"/>
        </w:rPr>
      </w:pPr>
    </w:p>
    <w:p w:rsidR="00C524CE" w:rsidRDefault="00C524CE" w:rsidP="00ED3583">
      <w:pPr>
        <w:pStyle w:val="a7"/>
        <w:ind w:left="1134" w:hanging="1134"/>
        <w:jc w:val="both"/>
        <w:rPr>
          <w:rFonts w:ascii="Times New Roman" w:hAnsi="Times New Roman" w:cs="Times New Roman"/>
          <w:b/>
          <w:sz w:val="28"/>
        </w:rPr>
      </w:pPr>
    </w:p>
    <w:p w:rsidR="00C524CE" w:rsidRDefault="00C524CE" w:rsidP="00ED3583">
      <w:pPr>
        <w:pStyle w:val="a7"/>
        <w:ind w:left="1134" w:hanging="1134"/>
        <w:jc w:val="both"/>
        <w:rPr>
          <w:rFonts w:ascii="Times New Roman" w:hAnsi="Times New Roman" w:cs="Times New Roman"/>
          <w:b/>
          <w:sz w:val="28"/>
        </w:rPr>
      </w:pPr>
    </w:p>
    <w:p w:rsidR="00C524CE" w:rsidRDefault="00C524CE" w:rsidP="00ED3583">
      <w:pPr>
        <w:pStyle w:val="a7"/>
        <w:ind w:left="1134" w:hanging="1134"/>
        <w:jc w:val="both"/>
        <w:rPr>
          <w:rFonts w:ascii="Times New Roman" w:hAnsi="Times New Roman" w:cs="Times New Roman"/>
          <w:b/>
          <w:sz w:val="28"/>
        </w:rPr>
      </w:pPr>
    </w:p>
    <w:p w:rsidR="00C524CE" w:rsidRDefault="00C524CE" w:rsidP="00ED3583">
      <w:pPr>
        <w:pStyle w:val="a7"/>
        <w:ind w:left="1134" w:hanging="1134"/>
        <w:jc w:val="both"/>
        <w:rPr>
          <w:rFonts w:ascii="Times New Roman" w:hAnsi="Times New Roman" w:cs="Times New Roman"/>
          <w:b/>
          <w:sz w:val="28"/>
        </w:rPr>
      </w:pPr>
    </w:p>
    <w:p w:rsidR="00C524CE" w:rsidRDefault="00C524CE" w:rsidP="00ED3583">
      <w:pPr>
        <w:pStyle w:val="a7"/>
        <w:ind w:left="1134" w:hanging="1134"/>
        <w:jc w:val="both"/>
        <w:rPr>
          <w:rFonts w:ascii="Times New Roman" w:hAnsi="Times New Roman" w:cs="Times New Roman"/>
          <w:b/>
          <w:sz w:val="28"/>
        </w:rPr>
      </w:pPr>
    </w:p>
    <w:p w:rsidR="00C524CE" w:rsidRDefault="00C524CE" w:rsidP="00210A87">
      <w:pPr>
        <w:pStyle w:val="a7"/>
        <w:jc w:val="both"/>
        <w:rPr>
          <w:rFonts w:ascii="Times New Roman" w:hAnsi="Times New Roman" w:cs="Times New Roman"/>
          <w:b/>
          <w:sz w:val="28"/>
        </w:rPr>
      </w:pPr>
    </w:p>
    <w:p w:rsidR="00210A87" w:rsidRDefault="00210A87" w:rsidP="00210A87">
      <w:pPr>
        <w:pStyle w:val="a7"/>
        <w:jc w:val="both"/>
        <w:rPr>
          <w:rFonts w:ascii="Times New Roman" w:hAnsi="Times New Roman" w:cs="Times New Roman"/>
          <w:b/>
          <w:sz w:val="28"/>
        </w:rPr>
      </w:pPr>
    </w:p>
    <w:p w:rsidR="00D54E34" w:rsidRDefault="00D54E34" w:rsidP="00210A87">
      <w:pPr>
        <w:pStyle w:val="a7"/>
        <w:jc w:val="both"/>
        <w:rPr>
          <w:rFonts w:ascii="Times New Roman" w:hAnsi="Times New Roman" w:cs="Times New Roman"/>
          <w:b/>
          <w:sz w:val="28"/>
        </w:rPr>
      </w:pPr>
    </w:p>
    <w:p w:rsidR="00D54E34" w:rsidRDefault="00D54E34" w:rsidP="00210A87">
      <w:pPr>
        <w:pStyle w:val="a7"/>
        <w:jc w:val="both"/>
        <w:rPr>
          <w:rFonts w:ascii="Times New Roman" w:hAnsi="Times New Roman" w:cs="Times New Roman"/>
          <w:b/>
          <w:sz w:val="28"/>
        </w:rPr>
      </w:pPr>
    </w:p>
    <w:p w:rsidR="00D54E34" w:rsidRDefault="00D54E34" w:rsidP="00210A87">
      <w:pPr>
        <w:pStyle w:val="a7"/>
        <w:jc w:val="both"/>
        <w:rPr>
          <w:rFonts w:ascii="Times New Roman" w:hAnsi="Times New Roman" w:cs="Times New Roman"/>
          <w:b/>
          <w:sz w:val="28"/>
        </w:rPr>
      </w:pPr>
    </w:p>
    <w:p w:rsidR="00D54E34" w:rsidRDefault="00D54E34" w:rsidP="00210A87">
      <w:pPr>
        <w:pStyle w:val="a7"/>
        <w:jc w:val="both"/>
        <w:rPr>
          <w:rFonts w:ascii="Times New Roman" w:hAnsi="Times New Roman" w:cs="Times New Roman"/>
          <w:b/>
          <w:sz w:val="28"/>
        </w:rPr>
      </w:pPr>
    </w:p>
    <w:p w:rsidR="00C524CE" w:rsidRDefault="00C524CE" w:rsidP="00ED3583">
      <w:pPr>
        <w:pStyle w:val="a7"/>
        <w:ind w:left="1134" w:hanging="1134"/>
        <w:jc w:val="both"/>
        <w:rPr>
          <w:rFonts w:ascii="Times New Roman" w:hAnsi="Times New Roman" w:cs="Times New Roman"/>
          <w:b/>
          <w:sz w:val="28"/>
        </w:rPr>
      </w:pPr>
    </w:p>
    <w:p w:rsidR="00C524CE" w:rsidRDefault="00C524CE" w:rsidP="00ED3583">
      <w:pPr>
        <w:pStyle w:val="a7"/>
        <w:ind w:left="1134" w:hanging="1134"/>
        <w:jc w:val="both"/>
        <w:rPr>
          <w:rFonts w:ascii="Times New Roman" w:hAnsi="Times New Roman" w:cs="Times New Roman"/>
          <w:b/>
          <w:sz w:val="28"/>
        </w:rPr>
      </w:pPr>
    </w:p>
    <w:p w:rsidR="00C524CE" w:rsidRDefault="00C524CE" w:rsidP="00ED3583">
      <w:pPr>
        <w:pStyle w:val="a7"/>
        <w:ind w:left="1134" w:hanging="1134"/>
        <w:jc w:val="both"/>
        <w:rPr>
          <w:rFonts w:ascii="Times New Roman" w:hAnsi="Times New Roman" w:cs="Times New Roman"/>
          <w:b/>
          <w:sz w:val="28"/>
        </w:rPr>
      </w:pPr>
    </w:p>
    <w:p w:rsidR="00C524CE" w:rsidRDefault="00C524CE" w:rsidP="00C524CE">
      <w:pPr>
        <w:pStyle w:val="a7"/>
        <w:ind w:left="1134" w:hanging="1134"/>
        <w:jc w:val="right"/>
        <w:rPr>
          <w:rFonts w:ascii="Times New Roman" w:hAnsi="Times New Roman" w:cs="Times New Roman"/>
          <w:sz w:val="22"/>
        </w:rPr>
      </w:pPr>
      <w:r w:rsidRPr="00C524CE">
        <w:rPr>
          <w:rFonts w:ascii="Times New Roman" w:hAnsi="Times New Roman" w:cs="Times New Roman"/>
          <w:sz w:val="22"/>
        </w:rPr>
        <w:t>® МУК «ЦБ Белгородского района», 2019</w:t>
      </w:r>
    </w:p>
    <w:p w:rsidR="000E7B49" w:rsidRDefault="000E7B49" w:rsidP="00C524CE">
      <w:pPr>
        <w:pStyle w:val="a7"/>
        <w:ind w:left="1134" w:hanging="1134"/>
        <w:jc w:val="right"/>
        <w:rPr>
          <w:rFonts w:ascii="Times New Roman" w:hAnsi="Times New Roman" w:cs="Times New Roman"/>
          <w:sz w:val="22"/>
        </w:rPr>
      </w:pPr>
    </w:p>
    <w:p w:rsidR="000E7B49" w:rsidRDefault="000E7B49" w:rsidP="00C524CE">
      <w:pPr>
        <w:pStyle w:val="a7"/>
        <w:ind w:left="1134" w:hanging="1134"/>
        <w:jc w:val="right"/>
        <w:rPr>
          <w:rFonts w:ascii="Times New Roman" w:hAnsi="Times New Roman" w:cs="Times New Roman"/>
          <w:sz w:val="22"/>
        </w:rPr>
      </w:pPr>
    </w:p>
    <w:p w:rsidR="006549CE" w:rsidRDefault="006549CE" w:rsidP="005D336B">
      <w:pPr>
        <w:pStyle w:val="a7"/>
        <w:ind w:left="1134" w:hanging="1134"/>
        <w:jc w:val="both"/>
        <w:rPr>
          <w:rFonts w:ascii="Times New Roman" w:hAnsi="Times New Roman" w:cs="Times New Roman"/>
          <w:b/>
          <w:sz w:val="28"/>
        </w:rPr>
      </w:pPr>
    </w:p>
    <w:sdt>
      <w:sdtPr>
        <w:id w:val="723174990"/>
        <w:docPartObj>
          <w:docPartGallery w:val="Table of Contents"/>
          <w:docPartUnique/>
        </w:docPartObj>
      </w:sdtPr>
      <w:sdtEndPr>
        <w:rPr>
          <w:rFonts w:ascii="Calibri" w:eastAsiaTheme="minorEastAsia" w:hAnsi="Calibri" w:cs="Calibri"/>
          <w:b/>
          <w:bCs/>
          <w:color w:val="auto"/>
          <w:sz w:val="22"/>
          <w:szCs w:val="22"/>
        </w:rPr>
      </w:sdtEndPr>
      <w:sdtContent>
        <w:p w:rsidR="00806188" w:rsidRDefault="00806188">
          <w:pPr>
            <w:pStyle w:val="afa"/>
            <w:rPr>
              <w:rFonts w:ascii="Times New Roman" w:hAnsi="Times New Roman" w:cs="Times New Roman"/>
              <w:b/>
              <w:sz w:val="40"/>
            </w:rPr>
          </w:pPr>
          <w:r w:rsidRPr="005D2DDD">
            <w:rPr>
              <w:rFonts w:ascii="Times New Roman" w:hAnsi="Times New Roman" w:cs="Times New Roman"/>
              <w:b/>
              <w:sz w:val="40"/>
            </w:rPr>
            <w:t>Оглавление</w:t>
          </w:r>
        </w:p>
        <w:p w:rsidR="005D2DDD" w:rsidRPr="005D2DDD" w:rsidRDefault="005D2DDD" w:rsidP="005D2DDD"/>
        <w:p w:rsidR="00B53BDE" w:rsidRPr="00B53BDE" w:rsidRDefault="00806188">
          <w:pPr>
            <w:pStyle w:val="12"/>
            <w:tabs>
              <w:tab w:val="right" w:leader="dot" w:pos="9962"/>
            </w:tabs>
            <w:rPr>
              <w:rFonts w:ascii="Times New Roman" w:hAnsi="Times New Roman" w:cs="Times New Roman"/>
              <w:b/>
              <w:noProof/>
              <w:sz w:val="24"/>
              <w:lang w:eastAsia="ru-RU"/>
            </w:rPr>
          </w:pPr>
          <w:r w:rsidRPr="005D2DDD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begin"/>
          </w:r>
          <w:r w:rsidRPr="005D2DDD">
            <w:rPr>
              <w:rFonts w:ascii="Times New Roman" w:hAnsi="Times New Roman" w:cs="Times New Roman"/>
              <w:b/>
              <w:bCs/>
              <w:sz w:val="24"/>
              <w:szCs w:val="24"/>
            </w:rPr>
            <w:instrText xml:space="preserve"> TOC \o "1-3" \h \z \u </w:instrText>
          </w:r>
          <w:r w:rsidRPr="005D2DDD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separate"/>
          </w:r>
          <w:hyperlink w:anchor="_Toc25581859" w:history="1">
            <w:r w:rsidR="00B53BDE" w:rsidRPr="00B53BDE">
              <w:rPr>
                <w:rStyle w:val="affffff1"/>
                <w:rFonts w:ascii="Times New Roman" w:hAnsi="Times New Roman" w:cs="Times New Roman"/>
                <w:b/>
                <w:noProof/>
                <w:sz w:val="24"/>
              </w:rPr>
              <w:t>НАЦИОНАЛЬНАЯ ЭЛЕКТРОННАЯ БИБЛИОТЕКА</w:t>
            </w:r>
            <w:r w:rsidR="00B53BDE"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="00B53BDE"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="00B53BDE"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_Toc25581859 \h </w:instrText>
            </w:r>
            <w:r w:rsidR="00B53BDE"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="00B53BDE"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="00B53BDE"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4</w:t>
            </w:r>
            <w:r w:rsidR="00B53BDE"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B53BDE" w:rsidRPr="00B53BDE" w:rsidRDefault="00B53BDE">
          <w:pPr>
            <w:pStyle w:val="12"/>
            <w:tabs>
              <w:tab w:val="right" w:leader="dot" w:pos="9962"/>
            </w:tabs>
            <w:rPr>
              <w:rFonts w:ascii="Times New Roman" w:hAnsi="Times New Roman" w:cs="Times New Roman"/>
              <w:b/>
              <w:noProof/>
              <w:sz w:val="24"/>
              <w:lang w:eastAsia="ru-RU"/>
            </w:rPr>
          </w:pPr>
          <w:hyperlink w:anchor="_Toc25581860" w:history="1">
            <w:r w:rsidRPr="00B53BDE">
              <w:rPr>
                <w:rStyle w:val="affffff1"/>
                <w:rFonts w:ascii="Times New Roman" w:hAnsi="Times New Roman" w:cs="Times New Roman"/>
                <w:b/>
                <w:noProof/>
                <w:sz w:val="24"/>
              </w:rPr>
              <w:t>ФУНКЦИОНИРОВАНИЕ НАЦИОНАЛЬНОЙ ЭЛЕКТРОННОЙ БИБЛИОТЕКИ ОСУЩЕСТВЛЯЕТСЯ В СООТВЕТСТВИИ СО СЛЕДУЮЩИМИ НОРМАТИВНЫМИ АКТАМИ</w:t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_Toc25581860 \h </w:instrText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5</w:t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B53BDE" w:rsidRDefault="00B53BDE">
          <w:pPr>
            <w:pStyle w:val="12"/>
            <w:tabs>
              <w:tab w:val="right" w:leader="dot" w:pos="9962"/>
            </w:tabs>
            <w:rPr>
              <w:rStyle w:val="affffff1"/>
              <w:rFonts w:ascii="Times New Roman" w:hAnsi="Times New Roman" w:cs="Times New Roman"/>
              <w:b/>
              <w:noProof/>
              <w:sz w:val="24"/>
            </w:rPr>
          </w:pPr>
          <w:hyperlink w:anchor="_Toc25581861" w:history="1">
            <w:r w:rsidRPr="00B53BDE">
              <w:rPr>
                <w:rStyle w:val="affffff1"/>
                <w:rFonts w:ascii="Times New Roman" w:hAnsi="Times New Roman" w:cs="Times New Roman"/>
                <w:b/>
                <w:noProof/>
                <w:sz w:val="24"/>
              </w:rPr>
              <w:t>ИНСТРУКЦИЯ ДЛЯ ПОЛУЧЕНИЯ ПОЛНОГО ДОСТУПА К РЕСУРСАМ НЭБ</w:t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_Toc25581861 \h </w:instrText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6</w:t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CB16D2" w:rsidRDefault="00CB16D2" w:rsidP="007A14AF">
          <w:pPr>
            <w:ind w:firstLine="567"/>
            <w:rPr>
              <w:b/>
            </w:rPr>
          </w:pPr>
          <w:r>
            <w:rPr>
              <w:b/>
            </w:rPr>
            <w:t xml:space="preserve">1. </w:t>
          </w:r>
          <w:r w:rsidR="00C072D7" w:rsidRPr="00B0103B">
            <w:rPr>
              <w:b/>
            </w:rPr>
            <w:t>Установка приложения просмотра изданий, охраняемых авторским правом</w:t>
          </w:r>
          <w:r w:rsidR="00B0103B">
            <w:rPr>
              <w:b/>
            </w:rPr>
            <w:t xml:space="preserve"> …………………</w:t>
          </w:r>
          <w:proofErr w:type="gramStart"/>
          <w:r w:rsidR="00B0103B">
            <w:rPr>
              <w:b/>
            </w:rPr>
            <w:t>…</w:t>
          </w:r>
          <w:r w:rsidR="007A14AF">
            <w:rPr>
              <w:b/>
            </w:rPr>
            <w:t>….</w:t>
          </w:r>
          <w:proofErr w:type="gramEnd"/>
          <w:r w:rsidR="007A14AF">
            <w:rPr>
              <w:b/>
            </w:rPr>
            <w:t>…</w:t>
          </w:r>
          <w:r w:rsidR="00B0103B">
            <w:rPr>
              <w:b/>
            </w:rPr>
            <w:t>6</w:t>
          </w:r>
        </w:p>
        <w:p w:rsidR="00B0103B" w:rsidRDefault="00CB16D2" w:rsidP="007A14AF">
          <w:pPr>
            <w:ind w:firstLine="567"/>
            <w:rPr>
              <w:b/>
            </w:rPr>
          </w:pPr>
          <w:r>
            <w:rPr>
              <w:b/>
            </w:rPr>
            <w:t xml:space="preserve">2. </w:t>
          </w:r>
          <w:r w:rsidR="00B0103B" w:rsidRPr="00B0103B">
            <w:rPr>
              <w:b/>
            </w:rPr>
            <w:t xml:space="preserve">Добавление компьютеров в «Реестр доверенных </w:t>
          </w:r>
          <w:proofErr w:type="gramStart"/>
          <w:r w:rsidR="00B0103B" w:rsidRPr="00B0103B">
            <w:rPr>
              <w:b/>
            </w:rPr>
            <w:t>машин»</w:t>
          </w:r>
          <w:r>
            <w:rPr>
              <w:b/>
            </w:rPr>
            <w:t>…</w:t>
          </w:r>
          <w:proofErr w:type="gramEnd"/>
          <w:r>
            <w:rPr>
              <w:b/>
            </w:rPr>
            <w:t>……………………………………………………..6</w:t>
          </w:r>
        </w:p>
        <w:p w:rsidR="00B0103B" w:rsidRDefault="00CB16D2" w:rsidP="007A14AF">
          <w:pPr>
            <w:ind w:firstLine="567"/>
            <w:rPr>
              <w:b/>
            </w:rPr>
          </w:pPr>
          <w:r>
            <w:rPr>
              <w:b/>
            </w:rPr>
            <w:t xml:space="preserve">3. </w:t>
          </w:r>
          <w:r w:rsidRPr="00CB16D2">
            <w:rPr>
              <w:b/>
            </w:rPr>
            <w:t xml:space="preserve">Активация </w:t>
          </w:r>
          <w:r>
            <w:rPr>
              <w:b/>
            </w:rPr>
            <w:t>кабинета оператора на сайте НЭБ……………………………………………</w:t>
          </w:r>
          <w:r w:rsidR="007A14AF">
            <w:rPr>
              <w:b/>
            </w:rPr>
            <w:t>...</w:t>
          </w:r>
          <w:r>
            <w:rPr>
              <w:b/>
            </w:rPr>
            <w:t>………………………………7</w:t>
          </w:r>
        </w:p>
        <w:p w:rsidR="007A14AF" w:rsidRPr="00B0103B" w:rsidRDefault="007A14AF" w:rsidP="00B0103B"/>
        <w:p w:rsidR="00B53BDE" w:rsidRDefault="00B53BDE">
          <w:pPr>
            <w:pStyle w:val="12"/>
            <w:tabs>
              <w:tab w:val="right" w:leader="dot" w:pos="9962"/>
            </w:tabs>
            <w:rPr>
              <w:rStyle w:val="affffff1"/>
              <w:rFonts w:ascii="Times New Roman" w:hAnsi="Times New Roman" w:cs="Times New Roman"/>
              <w:b/>
              <w:noProof/>
              <w:sz w:val="24"/>
            </w:rPr>
          </w:pPr>
          <w:hyperlink w:anchor="_Toc25581862" w:history="1">
            <w:r w:rsidRPr="00B53BDE">
              <w:rPr>
                <w:rStyle w:val="affffff1"/>
                <w:rFonts w:ascii="Times New Roman" w:hAnsi="Times New Roman" w:cs="Times New Roman"/>
                <w:b/>
                <w:noProof/>
                <w:sz w:val="24"/>
              </w:rPr>
              <w:t>ЛИЧНЫЙ КАБИНЕТ ОПЕРАТОРА ЭЧЗ (электронный читальный зал)</w:t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_Toc25581862 \h </w:instrText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9</w:t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7A14AF" w:rsidRDefault="007A14AF" w:rsidP="00914F2E">
          <w:pPr>
            <w:ind w:firstLine="567"/>
          </w:pPr>
          <w:r w:rsidRPr="007A14AF">
            <w:rPr>
              <w:b/>
            </w:rPr>
            <w:t>Информация об ЭЧЗ</w:t>
          </w:r>
          <w:r>
            <w:rPr>
              <w:b/>
            </w:rPr>
            <w:t>……………………………………………………………………………………………………………………</w:t>
          </w:r>
          <w:proofErr w:type="gramStart"/>
          <w:r>
            <w:rPr>
              <w:b/>
            </w:rPr>
            <w:t>…….</w:t>
          </w:r>
          <w:proofErr w:type="gramEnd"/>
          <w:r>
            <w:rPr>
              <w:b/>
            </w:rPr>
            <w:t>9</w:t>
          </w:r>
        </w:p>
        <w:p w:rsidR="007A14AF" w:rsidRDefault="007A14AF" w:rsidP="00914F2E">
          <w:pPr>
            <w:ind w:firstLine="567"/>
            <w:rPr>
              <w:b/>
            </w:rPr>
          </w:pPr>
          <w:r w:rsidRPr="007A14AF">
            <w:rPr>
              <w:b/>
            </w:rPr>
            <w:t>ЭЧЗ</w:t>
          </w:r>
          <w:r w:rsidR="00914F2E">
            <w:rPr>
              <w:b/>
            </w:rPr>
            <w:t>………………………………………………………………………………………………………………………………………………</w:t>
          </w:r>
          <w:proofErr w:type="gramStart"/>
          <w:r w:rsidR="00914F2E">
            <w:rPr>
              <w:b/>
            </w:rPr>
            <w:t>…….</w:t>
          </w:r>
          <w:proofErr w:type="gramEnd"/>
          <w:r w:rsidR="00914F2E">
            <w:rPr>
              <w:b/>
            </w:rPr>
            <w:t>10</w:t>
          </w:r>
        </w:p>
        <w:p w:rsidR="007A14AF" w:rsidRDefault="007A14AF" w:rsidP="00914F2E">
          <w:pPr>
            <w:ind w:firstLine="567"/>
            <w:rPr>
              <w:b/>
            </w:rPr>
          </w:pPr>
          <w:r>
            <w:rPr>
              <w:b/>
            </w:rPr>
            <w:t>Статистика</w:t>
          </w:r>
          <w:r w:rsidR="00914F2E">
            <w:rPr>
              <w:b/>
            </w:rPr>
            <w:t>…………………………………………………………………………………………………………………………………</w:t>
          </w:r>
          <w:proofErr w:type="gramStart"/>
          <w:r w:rsidR="00914F2E">
            <w:rPr>
              <w:b/>
            </w:rPr>
            <w:t>…….</w:t>
          </w:r>
          <w:proofErr w:type="gramEnd"/>
          <w:r w:rsidR="00914F2E">
            <w:rPr>
              <w:b/>
            </w:rPr>
            <w:t>.11</w:t>
          </w:r>
        </w:p>
        <w:p w:rsidR="00914F2E" w:rsidRDefault="00914F2E" w:rsidP="00914F2E">
          <w:pPr>
            <w:ind w:firstLine="567"/>
            <w:rPr>
              <w:b/>
            </w:rPr>
          </w:pPr>
          <w:r>
            <w:rPr>
              <w:b/>
            </w:rPr>
            <w:t>Верификация……………………………………………………………………………………………………………………………………12</w:t>
          </w:r>
        </w:p>
        <w:p w:rsidR="00914F2E" w:rsidRDefault="00914F2E" w:rsidP="00914F2E">
          <w:pPr>
            <w:ind w:firstLine="567"/>
            <w:rPr>
              <w:b/>
            </w:rPr>
          </w:pPr>
          <w:r>
            <w:rPr>
              <w:b/>
            </w:rPr>
            <w:t>Добавление читателя…………………………………………………………………………………………………………………</w:t>
          </w:r>
          <w:proofErr w:type="gramStart"/>
          <w:r>
            <w:rPr>
              <w:b/>
            </w:rPr>
            <w:t>…….</w:t>
          </w:r>
          <w:proofErr w:type="gramEnd"/>
          <w:r>
            <w:rPr>
              <w:b/>
            </w:rPr>
            <w:t>12</w:t>
          </w:r>
        </w:p>
        <w:p w:rsidR="00914F2E" w:rsidRDefault="0093097B" w:rsidP="00914F2E">
          <w:pPr>
            <w:ind w:firstLine="567"/>
            <w:rPr>
              <w:b/>
            </w:rPr>
          </w:pPr>
          <w:r>
            <w:rPr>
              <w:b/>
            </w:rPr>
            <w:t>Добавление номера читательского билета………………………………………………………………………………</w:t>
          </w:r>
          <w:proofErr w:type="gramStart"/>
          <w:r>
            <w:rPr>
              <w:b/>
            </w:rPr>
            <w:t>…….</w:t>
          </w:r>
          <w:proofErr w:type="gramEnd"/>
          <w:r>
            <w:rPr>
              <w:b/>
            </w:rPr>
            <w:t>13</w:t>
          </w:r>
        </w:p>
        <w:p w:rsidR="0093097B" w:rsidRDefault="0093097B" w:rsidP="00914F2E">
          <w:pPr>
            <w:ind w:firstLine="567"/>
            <w:rPr>
              <w:b/>
            </w:rPr>
          </w:pPr>
          <w:r>
            <w:rPr>
              <w:b/>
            </w:rPr>
            <w:t>Вызов добавления ЭЧБ</w:t>
          </w:r>
          <w:proofErr w:type="gramStart"/>
          <w:r>
            <w:rPr>
              <w:b/>
            </w:rPr>
            <w:t>…….</w:t>
          </w:r>
          <w:proofErr w:type="gramEnd"/>
          <w:r>
            <w:rPr>
              <w:b/>
            </w:rPr>
            <w:t>………………………………………………………………………………………………………………14</w:t>
          </w:r>
        </w:p>
        <w:p w:rsidR="0093097B" w:rsidRDefault="00B27684" w:rsidP="00914F2E">
          <w:pPr>
            <w:ind w:firstLine="567"/>
            <w:rPr>
              <w:b/>
            </w:rPr>
          </w:pPr>
          <w:r>
            <w:rPr>
              <w:b/>
            </w:rPr>
            <w:t>Страница добавления ЭЧБ…………………………………………………………………………………………………………</w:t>
          </w:r>
          <w:proofErr w:type="gramStart"/>
          <w:r>
            <w:rPr>
              <w:b/>
            </w:rPr>
            <w:t>…….</w:t>
          </w:r>
          <w:proofErr w:type="gramEnd"/>
          <w:r>
            <w:rPr>
              <w:b/>
            </w:rPr>
            <w:t>14</w:t>
          </w:r>
        </w:p>
        <w:p w:rsidR="007A14AF" w:rsidRPr="007A14AF" w:rsidRDefault="00B27684" w:rsidP="00B27684">
          <w:pPr>
            <w:ind w:firstLine="567"/>
            <w:rPr>
              <w:b/>
            </w:rPr>
          </w:pPr>
          <w:r>
            <w:rPr>
              <w:b/>
            </w:rPr>
            <w:t>Поиск учетных записей читателей ЭЧЗ…………………………………………………………………………………………...15</w:t>
          </w:r>
        </w:p>
        <w:p w:rsidR="007A14AF" w:rsidRPr="007A14AF" w:rsidRDefault="007A14AF" w:rsidP="007A14AF"/>
        <w:p w:rsidR="00B53BDE" w:rsidRDefault="00B53BDE">
          <w:pPr>
            <w:pStyle w:val="12"/>
            <w:tabs>
              <w:tab w:val="right" w:leader="dot" w:pos="9962"/>
            </w:tabs>
            <w:rPr>
              <w:rStyle w:val="affffff1"/>
              <w:rFonts w:ascii="Times New Roman" w:hAnsi="Times New Roman" w:cs="Times New Roman"/>
              <w:b/>
              <w:noProof/>
              <w:sz w:val="24"/>
            </w:rPr>
          </w:pPr>
          <w:hyperlink w:anchor="_Toc25581863" w:history="1">
            <w:r w:rsidRPr="00B53BDE">
              <w:rPr>
                <w:rStyle w:val="affffff1"/>
                <w:rFonts w:ascii="Times New Roman" w:hAnsi="Times New Roman" w:cs="Times New Roman"/>
                <w:b/>
                <w:noProof/>
                <w:sz w:val="24"/>
              </w:rPr>
              <w:t>ПОИСК НА ПОРТАЛЕ НЭБ</w:t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_Toc25581863 \h </w:instrText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16</w:t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491508" w:rsidRDefault="00491508" w:rsidP="00491508">
          <w:pPr>
            <w:ind w:firstLine="567"/>
            <w:rPr>
              <w:b/>
            </w:rPr>
          </w:pPr>
          <w:r w:rsidRPr="00491508">
            <w:rPr>
              <w:b/>
            </w:rPr>
            <w:t>Простой поиск</w:t>
          </w:r>
          <w:r w:rsidR="003B3B2C">
            <w:rPr>
              <w:b/>
            </w:rPr>
            <w:t>…………………………………………………………………………………………………………………………</w:t>
          </w:r>
          <w:proofErr w:type="gramStart"/>
          <w:r w:rsidR="003B3B2C">
            <w:rPr>
              <w:b/>
            </w:rPr>
            <w:t>…….</w:t>
          </w:r>
          <w:proofErr w:type="gramEnd"/>
          <w:r w:rsidR="003B3B2C">
            <w:rPr>
              <w:b/>
            </w:rPr>
            <w:t>.</w:t>
          </w:r>
          <w:r w:rsidR="00887741">
            <w:rPr>
              <w:b/>
            </w:rPr>
            <w:t xml:space="preserve"> 16</w:t>
          </w:r>
        </w:p>
        <w:p w:rsidR="00491508" w:rsidRPr="00491508" w:rsidRDefault="00491508" w:rsidP="00491508">
          <w:pPr>
            <w:ind w:firstLine="567"/>
          </w:pPr>
          <w:r>
            <w:rPr>
              <w:b/>
            </w:rPr>
            <w:t>Расширенный поиск</w:t>
          </w:r>
          <w:r w:rsidR="00887741">
            <w:rPr>
              <w:b/>
            </w:rPr>
            <w:t>…………………………………………………………………………………………………………………</w:t>
          </w:r>
          <w:proofErr w:type="gramStart"/>
          <w:r w:rsidR="00887741">
            <w:rPr>
              <w:b/>
            </w:rPr>
            <w:t>…….</w:t>
          </w:r>
          <w:proofErr w:type="gramEnd"/>
          <w:r w:rsidR="00887741">
            <w:rPr>
              <w:b/>
            </w:rPr>
            <w:t>16</w:t>
          </w:r>
          <w:bookmarkStart w:id="0" w:name="_GoBack"/>
          <w:bookmarkEnd w:id="0"/>
        </w:p>
        <w:p w:rsidR="00B53BDE" w:rsidRDefault="00B53BDE">
          <w:pPr>
            <w:pStyle w:val="12"/>
            <w:tabs>
              <w:tab w:val="right" w:leader="dot" w:pos="9962"/>
            </w:tabs>
            <w:rPr>
              <w:rFonts w:asciiTheme="minorHAnsi" w:hAnsiTheme="minorHAnsi" w:cstheme="minorBidi"/>
              <w:noProof/>
              <w:lang w:eastAsia="ru-RU"/>
            </w:rPr>
          </w:pPr>
          <w:hyperlink w:anchor="_Toc25581864" w:history="1">
            <w:r w:rsidRPr="00B53BDE">
              <w:rPr>
                <w:rStyle w:val="affffff1"/>
                <w:rFonts w:ascii="Times New Roman" w:hAnsi="Times New Roman" w:cs="Times New Roman"/>
                <w:b/>
                <w:noProof/>
                <w:sz w:val="24"/>
              </w:rPr>
              <w:t>КОЛЛЕКЦИИ</w:t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ab/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begin"/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instrText xml:space="preserve"> PAGEREF _Toc25581864 \h </w:instrText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separate"/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t>19</w:t>
            </w:r>
            <w:r w:rsidRPr="00B53BDE">
              <w:rPr>
                <w:rFonts w:ascii="Times New Roman" w:hAnsi="Times New Roman" w:cs="Times New Roman"/>
                <w:b/>
                <w:noProof/>
                <w:webHidden/>
                <w:sz w:val="24"/>
              </w:rPr>
              <w:fldChar w:fldCharType="end"/>
            </w:r>
          </w:hyperlink>
        </w:p>
        <w:p w:rsidR="00806188" w:rsidRDefault="00806188">
          <w:r w:rsidRPr="005D2DDD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6549CE" w:rsidRDefault="006549CE" w:rsidP="00F37AD6">
      <w:pPr>
        <w:pStyle w:val="a7"/>
        <w:jc w:val="both"/>
        <w:rPr>
          <w:rFonts w:ascii="Times New Roman" w:hAnsi="Times New Roman" w:cs="Times New Roman"/>
          <w:b/>
          <w:sz w:val="28"/>
        </w:rPr>
      </w:pPr>
    </w:p>
    <w:p w:rsidR="006549CE" w:rsidRDefault="006549CE" w:rsidP="005D336B">
      <w:pPr>
        <w:pStyle w:val="a7"/>
        <w:ind w:left="1134" w:hanging="1134"/>
        <w:jc w:val="both"/>
        <w:rPr>
          <w:rFonts w:ascii="Times New Roman" w:hAnsi="Times New Roman" w:cs="Times New Roman"/>
          <w:b/>
          <w:sz w:val="28"/>
        </w:rPr>
      </w:pPr>
    </w:p>
    <w:p w:rsidR="006549CE" w:rsidRDefault="00EB1AD8" w:rsidP="001855CB">
      <w:pPr>
        <w:pStyle w:val="a7"/>
        <w:ind w:left="1134" w:hanging="113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5D336B" w:rsidRPr="00806188" w:rsidRDefault="00F37AD6" w:rsidP="00806188">
      <w:pPr>
        <w:pStyle w:val="10"/>
      </w:pPr>
      <w:bookmarkStart w:id="1" w:name="_Toc25581859"/>
      <w:r w:rsidRPr="00806188">
        <w:lastRenderedPageBreak/>
        <w:t>НАЦИОНАЛЬНАЯ ЭЛЕКТРОННАЯ БИБЛИОТЕКА</w:t>
      </w:r>
      <w:bookmarkEnd w:id="1"/>
    </w:p>
    <w:p w:rsidR="005D336B" w:rsidRPr="005D336B" w:rsidRDefault="005D336B" w:rsidP="005D336B">
      <w:pPr>
        <w:pStyle w:val="a7"/>
        <w:ind w:left="1134" w:hanging="1134"/>
        <w:jc w:val="both"/>
        <w:rPr>
          <w:rFonts w:ascii="Times New Roman" w:hAnsi="Times New Roman" w:cs="Times New Roman"/>
          <w:sz w:val="28"/>
        </w:rPr>
      </w:pPr>
    </w:p>
    <w:p w:rsidR="005D336B" w:rsidRPr="005D336B" w:rsidRDefault="005D336B" w:rsidP="005D336B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</w:rPr>
      </w:pPr>
      <w:r w:rsidRPr="005D336B">
        <w:rPr>
          <w:rFonts w:ascii="Times New Roman" w:hAnsi="Times New Roman" w:cs="Times New Roman"/>
          <w:sz w:val="28"/>
        </w:rPr>
        <w:t>это федеральный проект, который дает возможность библиотекам привлечь широкий круг читателей к разносторонним и актуальным знаниям;</w:t>
      </w:r>
    </w:p>
    <w:p w:rsidR="005D336B" w:rsidRPr="005D336B" w:rsidRDefault="005D336B" w:rsidP="005D336B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</w:rPr>
      </w:pPr>
      <w:r w:rsidRPr="005D336B">
        <w:rPr>
          <w:rFonts w:ascii="Times New Roman" w:hAnsi="Times New Roman" w:cs="Times New Roman"/>
          <w:sz w:val="28"/>
        </w:rPr>
        <w:t>это более 4 миллионов электронных копий книг, учебной и периодической литературы, диссертаций и авторефератов, монографий, патентов, нот, изобразительных и картографических изданий;</w:t>
      </w:r>
    </w:p>
    <w:p w:rsidR="005D336B" w:rsidRPr="005D336B" w:rsidRDefault="005D336B" w:rsidP="005D336B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</w:rPr>
      </w:pPr>
      <w:r w:rsidRPr="005D336B">
        <w:rPr>
          <w:rFonts w:ascii="Times New Roman" w:hAnsi="Times New Roman" w:cs="Times New Roman"/>
          <w:sz w:val="28"/>
        </w:rPr>
        <w:t>это возможность для читателей во всех регионах России получить доступ к изданиям, которые ранее были доступны только в стенах крупнейших библиотек России, таких как РГБ и РНБ.</w:t>
      </w:r>
    </w:p>
    <w:p w:rsidR="005D336B" w:rsidRPr="005D336B" w:rsidRDefault="005D336B" w:rsidP="005D336B">
      <w:pPr>
        <w:pStyle w:val="a7"/>
        <w:ind w:left="1134" w:hanging="1134"/>
        <w:jc w:val="both"/>
        <w:rPr>
          <w:rFonts w:ascii="Times New Roman" w:hAnsi="Times New Roman" w:cs="Times New Roman"/>
          <w:sz w:val="28"/>
        </w:rPr>
      </w:pPr>
    </w:p>
    <w:p w:rsidR="0082306D" w:rsidRDefault="005D336B" w:rsidP="000B79D7">
      <w:pPr>
        <w:pStyle w:val="a7"/>
        <w:ind w:firstLine="360"/>
        <w:jc w:val="both"/>
        <w:rPr>
          <w:rFonts w:ascii="Times New Roman" w:hAnsi="Times New Roman" w:cs="Times New Roman"/>
          <w:sz w:val="28"/>
        </w:rPr>
      </w:pPr>
      <w:r w:rsidRPr="005D336B">
        <w:rPr>
          <w:rFonts w:ascii="Times New Roman" w:hAnsi="Times New Roman" w:cs="Times New Roman"/>
          <w:sz w:val="28"/>
        </w:rPr>
        <w:t>В НЭБ представлены как произведения, находящиеся в свободном доступе, так и охраняемые авторским правом.</w:t>
      </w:r>
    </w:p>
    <w:p w:rsidR="008A3637" w:rsidRPr="008A3637" w:rsidRDefault="008A3637" w:rsidP="008A3637">
      <w:pPr>
        <w:pStyle w:val="a7"/>
        <w:jc w:val="both"/>
        <w:rPr>
          <w:rFonts w:ascii="Times New Roman" w:hAnsi="Times New Roman" w:cs="Times New Roman"/>
          <w:sz w:val="28"/>
        </w:rPr>
      </w:pPr>
    </w:p>
    <w:p w:rsidR="008A3637" w:rsidRPr="008A3637" w:rsidRDefault="008A3637" w:rsidP="008A3637">
      <w:pPr>
        <w:pStyle w:val="a7"/>
        <w:ind w:firstLine="360"/>
        <w:jc w:val="both"/>
        <w:rPr>
          <w:rFonts w:ascii="Times New Roman" w:hAnsi="Times New Roman" w:cs="Times New Roman"/>
          <w:sz w:val="28"/>
        </w:rPr>
      </w:pPr>
      <w:r w:rsidRPr="008A3637">
        <w:rPr>
          <w:rFonts w:ascii="Times New Roman" w:hAnsi="Times New Roman" w:cs="Times New Roman"/>
          <w:b/>
          <w:sz w:val="28"/>
        </w:rPr>
        <w:t>Национальная электронная библиотека (НЭБ)</w:t>
      </w:r>
      <w:r w:rsidRPr="008A3637">
        <w:rPr>
          <w:rFonts w:ascii="Times New Roman" w:hAnsi="Times New Roman" w:cs="Times New Roman"/>
          <w:sz w:val="28"/>
        </w:rPr>
        <w:t xml:space="preserve"> — федеральная государственная информационная система, создаваемая Министерством культуры Российской Федерации при участии крупнейших библиотек, музеев, архивов, издателей и других правообладателей. </w:t>
      </w:r>
    </w:p>
    <w:p w:rsidR="008A3637" w:rsidRPr="008A3637" w:rsidRDefault="008A3637" w:rsidP="008A3637">
      <w:pPr>
        <w:pStyle w:val="a7"/>
        <w:ind w:firstLine="360"/>
        <w:jc w:val="both"/>
        <w:rPr>
          <w:rFonts w:ascii="Times New Roman" w:hAnsi="Times New Roman" w:cs="Times New Roman"/>
          <w:sz w:val="28"/>
        </w:rPr>
      </w:pPr>
    </w:p>
    <w:p w:rsidR="008A3637" w:rsidRPr="008A3637" w:rsidRDefault="008A3637" w:rsidP="008A3637">
      <w:pPr>
        <w:pStyle w:val="a7"/>
        <w:ind w:firstLine="360"/>
        <w:jc w:val="both"/>
        <w:rPr>
          <w:rFonts w:ascii="Times New Roman" w:hAnsi="Times New Roman" w:cs="Times New Roman"/>
          <w:sz w:val="28"/>
        </w:rPr>
      </w:pPr>
      <w:r w:rsidRPr="008A3637">
        <w:rPr>
          <w:rFonts w:ascii="Times New Roman" w:hAnsi="Times New Roman" w:cs="Times New Roman"/>
          <w:sz w:val="28"/>
        </w:rPr>
        <w:t>В соответствии со статьей 18.1 Закона «О библиотечном деле», основными целями НЭБ являются сохранение исторического, научного и культурного достояния народов Российской Федерации, обеспечение условий для повышения интеллектуального потенциала Российской Федерации и популяризации российской науки и культуры, а также формирование основы для создания единого российского электронного пространства знаний.</w:t>
      </w:r>
    </w:p>
    <w:p w:rsidR="008A3637" w:rsidRPr="008A3637" w:rsidRDefault="008A3637" w:rsidP="008A3637">
      <w:pPr>
        <w:pStyle w:val="a7"/>
        <w:ind w:firstLine="360"/>
        <w:jc w:val="both"/>
        <w:rPr>
          <w:rFonts w:ascii="Times New Roman" w:hAnsi="Times New Roman" w:cs="Times New Roman"/>
          <w:sz w:val="28"/>
        </w:rPr>
      </w:pPr>
    </w:p>
    <w:p w:rsidR="008A3637" w:rsidRPr="008A3637" w:rsidRDefault="008A3637" w:rsidP="008A3637">
      <w:pPr>
        <w:pStyle w:val="a7"/>
        <w:ind w:firstLine="360"/>
        <w:jc w:val="both"/>
        <w:rPr>
          <w:rFonts w:ascii="Times New Roman" w:hAnsi="Times New Roman" w:cs="Times New Roman"/>
          <w:sz w:val="28"/>
        </w:rPr>
      </w:pPr>
      <w:r w:rsidRPr="008A3637">
        <w:rPr>
          <w:rFonts w:ascii="Times New Roman" w:hAnsi="Times New Roman" w:cs="Times New Roman"/>
          <w:sz w:val="28"/>
        </w:rPr>
        <w:t xml:space="preserve">Основой формирования фондов НЭБ, согласно Указанию Президента Российской Федерации от 17.02.2018 года № Пр-294, является обязательный экземпляр печатного издания в электронной форме, получаемый Российской государственной библиотекой. Доступ к таким объектам предоставляется после заключения лицензионного соглашения с правообладателями. </w:t>
      </w:r>
    </w:p>
    <w:p w:rsidR="007B6244" w:rsidRDefault="00126F36" w:rsidP="007B6244">
      <w:pPr>
        <w:pStyle w:val="a7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-44799</wp:posOffset>
            </wp:positionH>
            <wp:positionV relativeFrom="paragraph">
              <wp:posOffset>186690</wp:posOffset>
            </wp:positionV>
            <wp:extent cx="4143051" cy="19526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8" r="2979" b="6634"/>
                    <a:stretch/>
                  </pic:blipFill>
                  <pic:spPr bwMode="auto">
                    <a:xfrm>
                      <a:off x="0" y="0"/>
                      <a:ext cx="4143051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9CE" w:rsidRDefault="006549CE" w:rsidP="007B6244">
      <w:pPr>
        <w:pStyle w:val="a7"/>
        <w:ind w:firstLine="360"/>
        <w:jc w:val="both"/>
        <w:rPr>
          <w:rFonts w:ascii="Times New Roman" w:hAnsi="Times New Roman" w:cs="Times New Roman"/>
          <w:b/>
          <w:sz w:val="28"/>
        </w:rPr>
      </w:pPr>
    </w:p>
    <w:p w:rsidR="008B405B" w:rsidRDefault="008B405B" w:rsidP="007B6244">
      <w:pPr>
        <w:pStyle w:val="a7"/>
        <w:ind w:firstLine="360"/>
        <w:jc w:val="both"/>
        <w:rPr>
          <w:rFonts w:ascii="Times New Roman" w:hAnsi="Times New Roman" w:cs="Times New Roman"/>
          <w:b/>
          <w:sz w:val="28"/>
        </w:rPr>
      </w:pPr>
    </w:p>
    <w:p w:rsidR="008B405B" w:rsidRDefault="008B405B" w:rsidP="007B6244">
      <w:pPr>
        <w:pStyle w:val="a7"/>
        <w:ind w:firstLine="360"/>
        <w:jc w:val="both"/>
        <w:rPr>
          <w:rFonts w:ascii="Times New Roman" w:hAnsi="Times New Roman" w:cs="Times New Roman"/>
          <w:b/>
          <w:sz w:val="28"/>
        </w:rPr>
      </w:pPr>
    </w:p>
    <w:p w:rsidR="00126F36" w:rsidRDefault="00126F36" w:rsidP="00126F36">
      <w:pPr>
        <w:pStyle w:val="a7"/>
        <w:ind w:firstLine="360"/>
        <w:jc w:val="right"/>
        <w:rPr>
          <w:rFonts w:ascii="Times New Roman" w:hAnsi="Times New Roman" w:cs="Times New Roman"/>
          <w:b/>
          <w:sz w:val="28"/>
        </w:rPr>
      </w:pPr>
    </w:p>
    <w:p w:rsidR="008B405B" w:rsidRDefault="006549CE" w:rsidP="00126F36">
      <w:pPr>
        <w:pStyle w:val="a7"/>
        <w:ind w:firstLine="36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Сайт НЭБ: </w:t>
      </w:r>
    </w:p>
    <w:p w:rsidR="006549CE" w:rsidRDefault="00AF5CAF" w:rsidP="00126F36">
      <w:pPr>
        <w:pStyle w:val="a7"/>
        <w:ind w:firstLine="360"/>
        <w:jc w:val="right"/>
        <w:rPr>
          <w:rFonts w:ascii="Times New Roman" w:hAnsi="Times New Roman" w:cs="Times New Roman"/>
          <w:b/>
          <w:sz w:val="28"/>
        </w:rPr>
      </w:pPr>
      <w:hyperlink r:id="rId14" w:history="1">
        <w:r w:rsidR="006549CE" w:rsidRPr="00AF72D4">
          <w:rPr>
            <w:rStyle w:val="affffff1"/>
            <w:rFonts w:ascii="Times New Roman" w:hAnsi="Times New Roman" w:cs="Times New Roman"/>
            <w:b/>
            <w:sz w:val="28"/>
          </w:rPr>
          <w:t>https://rusneb.ru/</w:t>
        </w:r>
      </w:hyperlink>
      <w:r w:rsidR="006549CE">
        <w:rPr>
          <w:rFonts w:ascii="Times New Roman" w:hAnsi="Times New Roman" w:cs="Times New Roman"/>
          <w:b/>
          <w:sz w:val="28"/>
        </w:rPr>
        <w:t xml:space="preserve"> </w:t>
      </w:r>
    </w:p>
    <w:p w:rsidR="006549CE" w:rsidRDefault="006549CE" w:rsidP="00126F36">
      <w:pPr>
        <w:pStyle w:val="a7"/>
        <w:ind w:firstLine="360"/>
        <w:jc w:val="right"/>
        <w:rPr>
          <w:rFonts w:ascii="Times New Roman" w:hAnsi="Times New Roman" w:cs="Times New Roman"/>
          <w:b/>
          <w:sz w:val="28"/>
        </w:rPr>
      </w:pPr>
    </w:p>
    <w:p w:rsidR="006549CE" w:rsidRDefault="008022A9" w:rsidP="00DA5949">
      <w:pPr>
        <w:pStyle w:val="a7"/>
        <w:ind w:firstLine="360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t xml:space="preserve">  </w:t>
      </w:r>
    </w:p>
    <w:p w:rsidR="007B6244" w:rsidRPr="0089790C" w:rsidRDefault="0089790C" w:rsidP="0089790C">
      <w:pPr>
        <w:pStyle w:val="10"/>
        <w:rPr>
          <w:rFonts w:ascii="Times New Roman" w:hAnsi="Times New Roman" w:cs="Times New Roman"/>
          <w:b w:val="0"/>
        </w:rPr>
      </w:pPr>
      <w:bookmarkStart w:id="2" w:name="_Toc25581860"/>
      <w:r w:rsidRPr="0089790C">
        <w:rPr>
          <w:rStyle w:val="11"/>
          <w:b/>
        </w:rPr>
        <w:lastRenderedPageBreak/>
        <w:t>ФУНКЦИОНИРОВАНИЕ НАЦИОНАЛЬНОЙ ЭЛЕКТРОННОЙ БИБЛИОТЕКИ ОСУЩЕСТВЛЯЕТСЯ В СООТВЕТСТВИИ СО СЛЕДУЮЩИМИ НОРМАТИВНЫМИ АКТАМИ</w:t>
      </w:r>
      <w:bookmarkEnd w:id="2"/>
    </w:p>
    <w:p w:rsidR="007B6244" w:rsidRPr="007B6244" w:rsidRDefault="007B6244" w:rsidP="007B6244">
      <w:pPr>
        <w:pStyle w:val="a7"/>
        <w:ind w:firstLine="360"/>
        <w:jc w:val="both"/>
        <w:rPr>
          <w:rFonts w:ascii="Times New Roman" w:hAnsi="Times New Roman" w:cs="Times New Roman"/>
          <w:sz w:val="28"/>
        </w:rPr>
      </w:pPr>
    </w:p>
    <w:p w:rsidR="007B6244" w:rsidRPr="007B6244" w:rsidRDefault="007B6244" w:rsidP="007B6244">
      <w:pPr>
        <w:pStyle w:val="a7"/>
        <w:numPr>
          <w:ilvl w:val="0"/>
          <w:numId w:val="17"/>
        </w:numPr>
        <w:ind w:left="567" w:hanging="567"/>
        <w:jc w:val="both"/>
        <w:rPr>
          <w:rFonts w:ascii="Times New Roman" w:hAnsi="Times New Roman" w:cs="Times New Roman"/>
          <w:sz w:val="28"/>
        </w:rPr>
      </w:pPr>
      <w:r w:rsidRPr="007B6244">
        <w:rPr>
          <w:rFonts w:ascii="Times New Roman" w:hAnsi="Times New Roman" w:cs="Times New Roman"/>
          <w:sz w:val="28"/>
        </w:rPr>
        <w:t>Гражданский кодекс Российской Федерации.</w:t>
      </w:r>
    </w:p>
    <w:p w:rsidR="007B6244" w:rsidRPr="007B6244" w:rsidRDefault="007B6244" w:rsidP="007B6244">
      <w:pPr>
        <w:pStyle w:val="a7"/>
        <w:numPr>
          <w:ilvl w:val="0"/>
          <w:numId w:val="17"/>
        </w:numPr>
        <w:ind w:left="567" w:hanging="567"/>
        <w:jc w:val="both"/>
        <w:rPr>
          <w:rFonts w:ascii="Times New Roman" w:hAnsi="Times New Roman" w:cs="Times New Roman"/>
          <w:sz w:val="28"/>
        </w:rPr>
      </w:pPr>
      <w:r w:rsidRPr="007B6244">
        <w:rPr>
          <w:rFonts w:ascii="Times New Roman" w:hAnsi="Times New Roman" w:cs="Times New Roman"/>
          <w:sz w:val="28"/>
        </w:rPr>
        <w:t>Федеральный закон Российской Федерации от 27 июля 2010 г. N 210-ФЗ "Об организации предоставления государственных и муниципальных услуг".</w:t>
      </w:r>
    </w:p>
    <w:p w:rsidR="007B6244" w:rsidRPr="007B6244" w:rsidRDefault="007B6244" w:rsidP="007B6244">
      <w:pPr>
        <w:pStyle w:val="a7"/>
        <w:numPr>
          <w:ilvl w:val="0"/>
          <w:numId w:val="17"/>
        </w:numPr>
        <w:ind w:left="567" w:hanging="567"/>
        <w:jc w:val="both"/>
        <w:rPr>
          <w:rFonts w:ascii="Times New Roman" w:hAnsi="Times New Roman" w:cs="Times New Roman"/>
          <w:sz w:val="28"/>
        </w:rPr>
      </w:pPr>
      <w:r w:rsidRPr="007B6244">
        <w:rPr>
          <w:rFonts w:ascii="Times New Roman" w:hAnsi="Times New Roman" w:cs="Times New Roman"/>
          <w:sz w:val="28"/>
        </w:rPr>
        <w:t>Федеральный закон от 29 декабря 1994 N 78-ФЗ «О библиотечном деле».</w:t>
      </w:r>
    </w:p>
    <w:p w:rsidR="007B6244" w:rsidRPr="007B6244" w:rsidRDefault="007B6244" w:rsidP="007B6244">
      <w:pPr>
        <w:pStyle w:val="a7"/>
        <w:numPr>
          <w:ilvl w:val="0"/>
          <w:numId w:val="17"/>
        </w:numPr>
        <w:ind w:left="567" w:hanging="567"/>
        <w:jc w:val="both"/>
        <w:rPr>
          <w:rFonts w:ascii="Times New Roman" w:hAnsi="Times New Roman" w:cs="Times New Roman"/>
          <w:sz w:val="28"/>
        </w:rPr>
      </w:pPr>
      <w:r w:rsidRPr="007B6244">
        <w:rPr>
          <w:rFonts w:ascii="Times New Roman" w:hAnsi="Times New Roman" w:cs="Times New Roman"/>
          <w:sz w:val="28"/>
        </w:rPr>
        <w:t>Федеральный закон от 29 декабря 2010 г. N 436-ФЗ «О защите детей от информации, причиняющей вред их здоровью и развитию».</w:t>
      </w:r>
    </w:p>
    <w:p w:rsidR="007B6244" w:rsidRPr="007B6244" w:rsidRDefault="007B6244" w:rsidP="007B6244">
      <w:pPr>
        <w:pStyle w:val="a7"/>
        <w:numPr>
          <w:ilvl w:val="0"/>
          <w:numId w:val="17"/>
        </w:numPr>
        <w:ind w:left="567" w:hanging="567"/>
        <w:jc w:val="both"/>
        <w:rPr>
          <w:rFonts w:ascii="Times New Roman" w:hAnsi="Times New Roman" w:cs="Times New Roman"/>
          <w:sz w:val="28"/>
        </w:rPr>
      </w:pPr>
      <w:r w:rsidRPr="007B6244">
        <w:rPr>
          <w:rFonts w:ascii="Times New Roman" w:hAnsi="Times New Roman" w:cs="Times New Roman"/>
          <w:sz w:val="28"/>
        </w:rPr>
        <w:t>Указ Президента Российской Федерации от 7 мая 2012 г. N 597 «О мероприятиях по реализации государственной социальной политики».</w:t>
      </w:r>
    </w:p>
    <w:p w:rsidR="007B6244" w:rsidRPr="007B6244" w:rsidRDefault="007B6244" w:rsidP="007B6244">
      <w:pPr>
        <w:pStyle w:val="a7"/>
        <w:numPr>
          <w:ilvl w:val="0"/>
          <w:numId w:val="17"/>
        </w:numPr>
        <w:ind w:left="567" w:hanging="567"/>
        <w:jc w:val="both"/>
        <w:rPr>
          <w:rFonts w:ascii="Times New Roman" w:hAnsi="Times New Roman" w:cs="Times New Roman"/>
          <w:sz w:val="28"/>
        </w:rPr>
      </w:pPr>
      <w:r w:rsidRPr="007B6244">
        <w:rPr>
          <w:rFonts w:ascii="Times New Roman" w:hAnsi="Times New Roman" w:cs="Times New Roman"/>
          <w:sz w:val="28"/>
        </w:rPr>
        <w:t>Указ Президента Российской Федерации от 24 декабря 2014 года N 808 «Об утверждении основ государственной культурной политики».</w:t>
      </w:r>
    </w:p>
    <w:p w:rsidR="007B6244" w:rsidRPr="007B6244" w:rsidRDefault="007B6244" w:rsidP="007B6244">
      <w:pPr>
        <w:pStyle w:val="a7"/>
        <w:numPr>
          <w:ilvl w:val="0"/>
          <w:numId w:val="17"/>
        </w:numPr>
        <w:ind w:left="567" w:hanging="567"/>
        <w:jc w:val="both"/>
        <w:rPr>
          <w:rFonts w:ascii="Times New Roman" w:hAnsi="Times New Roman" w:cs="Times New Roman"/>
          <w:sz w:val="28"/>
        </w:rPr>
      </w:pPr>
      <w:r w:rsidRPr="007B6244">
        <w:rPr>
          <w:rFonts w:ascii="Times New Roman" w:hAnsi="Times New Roman" w:cs="Times New Roman"/>
          <w:sz w:val="28"/>
        </w:rPr>
        <w:t>Постановление Правительства РФ N 918 от 1 сентября 2015 г. «О Межведомственном совете по развитию Национальной электронной библиотеки».</w:t>
      </w:r>
    </w:p>
    <w:p w:rsidR="007B6244" w:rsidRPr="007B6244" w:rsidRDefault="007B6244" w:rsidP="007B6244">
      <w:pPr>
        <w:pStyle w:val="a7"/>
        <w:numPr>
          <w:ilvl w:val="0"/>
          <w:numId w:val="17"/>
        </w:numPr>
        <w:ind w:left="567" w:hanging="567"/>
        <w:jc w:val="both"/>
        <w:rPr>
          <w:rFonts w:ascii="Times New Roman" w:hAnsi="Times New Roman" w:cs="Times New Roman"/>
          <w:sz w:val="28"/>
        </w:rPr>
      </w:pPr>
      <w:r w:rsidRPr="007B6244">
        <w:rPr>
          <w:rFonts w:ascii="Times New Roman" w:hAnsi="Times New Roman" w:cs="Times New Roman"/>
          <w:sz w:val="28"/>
        </w:rPr>
        <w:t>Распоряжение Правительства РФ от 26 ноября 2015 г. N 2421-р об утверждении состава Межведомственного совета по развитию Национальной электронной библиотеки.</w:t>
      </w:r>
    </w:p>
    <w:p w:rsidR="007B6244" w:rsidRPr="007B6244" w:rsidRDefault="007B6244" w:rsidP="007B6244">
      <w:pPr>
        <w:pStyle w:val="a7"/>
        <w:numPr>
          <w:ilvl w:val="0"/>
          <w:numId w:val="17"/>
        </w:numPr>
        <w:ind w:left="567" w:hanging="567"/>
        <w:jc w:val="both"/>
        <w:rPr>
          <w:rFonts w:ascii="Times New Roman" w:hAnsi="Times New Roman" w:cs="Times New Roman"/>
          <w:sz w:val="28"/>
        </w:rPr>
      </w:pPr>
      <w:r w:rsidRPr="007B6244">
        <w:rPr>
          <w:rFonts w:ascii="Times New Roman" w:hAnsi="Times New Roman" w:cs="Times New Roman"/>
          <w:sz w:val="28"/>
        </w:rPr>
        <w:t>Распоряжение Правительства РФ от 29 февраля 2016 г. N 326-р «О стратегии государственной культурной политики на период до 2030 г».</w:t>
      </w:r>
    </w:p>
    <w:p w:rsidR="007B6244" w:rsidRPr="007B6244" w:rsidRDefault="007B6244" w:rsidP="007B6244">
      <w:pPr>
        <w:pStyle w:val="a7"/>
        <w:numPr>
          <w:ilvl w:val="0"/>
          <w:numId w:val="17"/>
        </w:numPr>
        <w:ind w:left="567" w:hanging="567"/>
        <w:jc w:val="both"/>
        <w:rPr>
          <w:rFonts w:ascii="Times New Roman" w:hAnsi="Times New Roman" w:cs="Times New Roman"/>
          <w:sz w:val="28"/>
        </w:rPr>
      </w:pPr>
      <w:r w:rsidRPr="007B6244">
        <w:rPr>
          <w:rFonts w:ascii="Times New Roman" w:hAnsi="Times New Roman" w:cs="Times New Roman"/>
          <w:sz w:val="28"/>
        </w:rPr>
        <w:t>Концепция развития Национальной электронной библиотеки на 2014 - 2016 гг. Утверждена 7 октября 2014 г. Министерством Культуры РФ.</w:t>
      </w:r>
    </w:p>
    <w:p w:rsidR="007B6244" w:rsidRPr="007B6244" w:rsidRDefault="007B6244" w:rsidP="007B6244">
      <w:pPr>
        <w:pStyle w:val="a7"/>
        <w:numPr>
          <w:ilvl w:val="0"/>
          <w:numId w:val="17"/>
        </w:numPr>
        <w:ind w:left="567" w:hanging="567"/>
        <w:jc w:val="both"/>
        <w:rPr>
          <w:rFonts w:ascii="Times New Roman" w:hAnsi="Times New Roman" w:cs="Times New Roman"/>
          <w:sz w:val="28"/>
        </w:rPr>
      </w:pPr>
      <w:r w:rsidRPr="007B6244">
        <w:rPr>
          <w:rFonts w:ascii="Times New Roman" w:hAnsi="Times New Roman" w:cs="Times New Roman"/>
          <w:sz w:val="28"/>
        </w:rPr>
        <w:t>Федеральный закон Российской Федерации «О внесении изменений в Федеральный закон «О библиотечном деле» в части создания федеральной государственной информационной системы «Национальная электронная библиотека» от 3 июля 2016 г.</w:t>
      </w:r>
    </w:p>
    <w:p w:rsidR="007B6244" w:rsidRPr="007B6244" w:rsidRDefault="007B6244" w:rsidP="007B6244">
      <w:pPr>
        <w:pStyle w:val="a7"/>
        <w:numPr>
          <w:ilvl w:val="0"/>
          <w:numId w:val="17"/>
        </w:numPr>
        <w:ind w:left="567" w:hanging="567"/>
        <w:jc w:val="both"/>
        <w:rPr>
          <w:rFonts w:ascii="Times New Roman" w:hAnsi="Times New Roman" w:cs="Times New Roman"/>
          <w:sz w:val="28"/>
        </w:rPr>
      </w:pPr>
      <w:r w:rsidRPr="007B6244">
        <w:rPr>
          <w:rFonts w:ascii="Times New Roman" w:hAnsi="Times New Roman" w:cs="Times New Roman"/>
          <w:sz w:val="28"/>
        </w:rPr>
        <w:t>Федеральный закон Российской Федерации «О внесении изменений в Федеральный закон</w:t>
      </w:r>
      <w:r w:rsidR="00695C41">
        <w:rPr>
          <w:rFonts w:ascii="Times New Roman" w:hAnsi="Times New Roman" w:cs="Times New Roman"/>
          <w:sz w:val="28"/>
        </w:rPr>
        <w:t xml:space="preserve"> </w:t>
      </w:r>
      <w:r w:rsidRPr="007B6244">
        <w:rPr>
          <w:rFonts w:ascii="Times New Roman" w:hAnsi="Times New Roman" w:cs="Times New Roman"/>
          <w:sz w:val="28"/>
        </w:rPr>
        <w:t>«Об обязательном экземпляре документов»» от 3 июля 2016 г.</w:t>
      </w:r>
    </w:p>
    <w:p w:rsidR="007B6244" w:rsidRPr="007B6244" w:rsidRDefault="007B6244" w:rsidP="007B6244">
      <w:pPr>
        <w:pStyle w:val="a7"/>
        <w:numPr>
          <w:ilvl w:val="0"/>
          <w:numId w:val="17"/>
        </w:numPr>
        <w:ind w:left="567" w:hanging="567"/>
        <w:jc w:val="both"/>
        <w:rPr>
          <w:rFonts w:ascii="Times New Roman" w:hAnsi="Times New Roman" w:cs="Times New Roman"/>
          <w:sz w:val="28"/>
        </w:rPr>
      </w:pPr>
      <w:r w:rsidRPr="007B6244">
        <w:rPr>
          <w:rFonts w:ascii="Times New Roman" w:hAnsi="Times New Roman" w:cs="Times New Roman"/>
          <w:sz w:val="28"/>
        </w:rPr>
        <w:t>Постановление Правительства РФ от 20 февраля 2019 г. N 169 «Об утверждении Положения о федеральной государственной информационной системе «Национальная электронная библиотека» и методике отбора объектов Национальной электронной библиотеки».</w:t>
      </w:r>
    </w:p>
    <w:p w:rsidR="008A3637" w:rsidRDefault="008A3637" w:rsidP="008A3637">
      <w:pPr>
        <w:pStyle w:val="a7"/>
        <w:ind w:firstLine="360"/>
        <w:jc w:val="both"/>
        <w:rPr>
          <w:rFonts w:ascii="Times New Roman" w:hAnsi="Times New Roman" w:cs="Times New Roman"/>
          <w:sz w:val="28"/>
        </w:rPr>
      </w:pPr>
    </w:p>
    <w:p w:rsidR="007B6244" w:rsidRDefault="007B6244" w:rsidP="008A3637">
      <w:pPr>
        <w:pStyle w:val="a7"/>
        <w:ind w:firstLine="360"/>
        <w:jc w:val="both"/>
        <w:rPr>
          <w:rFonts w:ascii="Times New Roman" w:hAnsi="Times New Roman" w:cs="Times New Roman"/>
          <w:sz w:val="28"/>
        </w:rPr>
      </w:pPr>
    </w:p>
    <w:p w:rsidR="00790884" w:rsidRDefault="00790884" w:rsidP="008A3637">
      <w:pPr>
        <w:pStyle w:val="a7"/>
        <w:ind w:firstLine="360"/>
        <w:jc w:val="both"/>
        <w:rPr>
          <w:rFonts w:ascii="Times New Roman" w:hAnsi="Times New Roman" w:cs="Times New Roman"/>
          <w:sz w:val="28"/>
        </w:rPr>
      </w:pPr>
    </w:p>
    <w:p w:rsidR="00A772E0" w:rsidRDefault="00A772E0" w:rsidP="0089790C">
      <w:pPr>
        <w:widowControl/>
        <w:autoSpaceDE/>
        <w:autoSpaceDN/>
        <w:adjustRightInd/>
        <w:rPr>
          <w:rFonts w:ascii="Times New Roman" w:eastAsia="Calibri" w:hAnsi="Times New Roman" w:cs="Times New Roman"/>
          <w:b/>
          <w:sz w:val="28"/>
          <w:szCs w:val="32"/>
        </w:rPr>
      </w:pPr>
    </w:p>
    <w:p w:rsidR="00C072D7" w:rsidRDefault="00C072D7" w:rsidP="0089790C">
      <w:pPr>
        <w:pStyle w:val="10"/>
        <w:spacing w:before="0" w:after="0"/>
      </w:pPr>
      <w:bookmarkStart w:id="3" w:name="_Toc25581861"/>
      <w:r w:rsidRPr="00C072D7">
        <w:lastRenderedPageBreak/>
        <w:t>ИНСТРУКЦИЯ ДЛЯ ПОЛУЧЕНИЯ ПОЛНОГО ДОСТУПА К РЕСУРСАМ НЭБ</w:t>
      </w:r>
      <w:bookmarkEnd w:id="3"/>
    </w:p>
    <w:p w:rsidR="0089790C" w:rsidRPr="0089790C" w:rsidRDefault="0089790C" w:rsidP="0089790C"/>
    <w:p w:rsidR="00C072D7" w:rsidRPr="00695C41" w:rsidRDefault="00C072D7" w:rsidP="00695C41">
      <w:pPr>
        <w:pStyle w:val="1"/>
      </w:pPr>
      <w:r w:rsidRPr="00695C41">
        <w:t>Установка приложения просмотра изданий, охраняемых авторским правом</w:t>
      </w:r>
    </w:p>
    <w:p w:rsidR="00790884" w:rsidRDefault="00C072D7" w:rsidP="00F27334">
      <w:pPr>
        <w:pStyle w:val="a7"/>
        <w:ind w:firstLine="709"/>
        <w:jc w:val="both"/>
        <w:rPr>
          <w:rFonts w:ascii="Times New Roman" w:eastAsia="Calibri" w:hAnsi="Times New Roman" w:cs="Times New Roman"/>
          <w:color w:val="0000FF"/>
          <w:sz w:val="28"/>
          <w:szCs w:val="32"/>
          <w:u w:val="single"/>
        </w:rPr>
      </w:pPr>
      <w:r w:rsidRPr="00C072D7">
        <w:rPr>
          <w:rFonts w:ascii="Times New Roman" w:eastAsia="Calibri" w:hAnsi="Times New Roman" w:cs="Times New Roman"/>
          <w:sz w:val="28"/>
          <w:szCs w:val="32"/>
        </w:rPr>
        <w:t xml:space="preserve">Скачайте программу, подходящую для вашего компьютера и установить ее на компьютер. </w:t>
      </w:r>
      <w:hyperlink r:id="rId15" w:history="1">
        <w:r w:rsidRPr="00C072D7">
          <w:rPr>
            <w:rFonts w:ascii="Times New Roman" w:eastAsia="Calibri" w:hAnsi="Times New Roman" w:cs="Times New Roman"/>
            <w:color w:val="0000FF"/>
            <w:sz w:val="28"/>
            <w:szCs w:val="32"/>
            <w:u w:val="single"/>
          </w:rPr>
          <w:t>https://rusneb.ru/viewers/</w:t>
        </w:r>
      </w:hyperlink>
    </w:p>
    <w:p w:rsidR="00C072D7" w:rsidRDefault="00C072D7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173355</wp:posOffset>
            </wp:positionV>
            <wp:extent cx="5431790" cy="30543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033" w:rsidRDefault="00B27033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B27033" w:rsidRDefault="00B27033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B27033" w:rsidRDefault="00B27033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B27033" w:rsidRDefault="00B27033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B27033" w:rsidRDefault="00B27033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B27033" w:rsidRDefault="00B27033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B27033" w:rsidRDefault="00B27033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103120</wp:posOffset>
            </wp:positionH>
            <wp:positionV relativeFrom="paragraph">
              <wp:posOffset>80010</wp:posOffset>
            </wp:positionV>
            <wp:extent cx="1560830" cy="4572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033" w:rsidRDefault="00B27033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B27033" w:rsidRDefault="00B27033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B27033" w:rsidRDefault="00B27033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B27033" w:rsidRDefault="00B27033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B27033" w:rsidRDefault="00B27033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B27033" w:rsidRDefault="00B27033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B27033" w:rsidRDefault="00B27033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B27033" w:rsidRDefault="00B27033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B27033" w:rsidRDefault="00B27033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B27033" w:rsidRDefault="00B27033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B27033" w:rsidRDefault="00B27033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B27033" w:rsidRDefault="00B27033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B27033" w:rsidRDefault="00B27033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B27033" w:rsidRPr="00B27033" w:rsidRDefault="00B27033" w:rsidP="00B27033">
      <w:pPr>
        <w:widowControl/>
        <w:numPr>
          <w:ilvl w:val="0"/>
          <w:numId w:val="18"/>
        </w:numPr>
        <w:autoSpaceDE/>
        <w:autoSpaceDN/>
        <w:adjustRightInd/>
        <w:spacing w:line="276" w:lineRule="auto"/>
        <w:ind w:left="644"/>
        <w:contextualSpacing/>
        <w:jc w:val="both"/>
        <w:rPr>
          <w:rFonts w:ascii="Times New Roman" w:eastAsia="Calibri" w:hAnsi="Times New Roman" w:cs="Times New Roman"/>
          <w:b/>
          <w:sz w:val="28"/>
          <w:szCs w:val="32"/>
        </w:rPr>
      </w:pPr>
      <w:r w:rsidRPr="00B27033">
        <w:rPr>
          <w:rFonts w:ascii="Times New Roman" w:eastAsia="Calibri" w:hAnsi="Times New Roman" w:cs="Times New Roman"/>
          <w:b/>
          <w:sz w:val="28"/>
          <w:szCs w:val="32"/>
        </w:rPr>
        <w:t>Добавление компьютеров в «Реестр доверенных машин»</w:t>
      </w:r>
    </w:p>
    <w:p w:rsidR="00F27334" w:rsidRDefault="00F27334" w:rsidP="00F27334">
      <w:pPr>
        <w:widowControl/>
        <w:autoSpaceDE/>
        <w:autoSpaceDN/>
        <w:adjustRightInd/>
        <w:spacing w:line="276" w:lineRule="auto"/>
        <w:ind w:firstLine="644"/>
        <w:jc w:val="both"/>
        <w:rPr>
          <w:rFonts w:ascii="Times New Roman" w:eastAsia="Calibri" w:hAnsi="Times New Roman" w:cs="Times New Roman"/>
          <w:sz w:val="28"/>
          <w:szCs w:val="32"/>
        </w:rPr>
      </w:pPr>
    </w:p>
    <w:p w:rsidR="00B27033" w:rsidRPr="00B27033" w:rsidRDefault="00B27033" w:rsidP="00F27334">
      <w:pPr>
        <w:widowControl/>
        <w:autoSpaceDE/>
        <w:autoSpaceDN/>
        <w:adjustRightInd/>
        <w:spacing w:line="276" w:lineRule="auto"/>
        <w:ind w:firstLine="644"/>
        <w:jc w:val="both"/>
        <w:rPr>
          <w:rFonts w:ascii="Times New Roman" w:eastAsia="Calibri" w:hAnsi="Times New Roman" w:cs="Times New Roman"/>
          <w:b/>
          <w:i/>
          <w:sz w:val="28"/>
          <w:szCs w:val="32"/>
        </w:rPr>
      </w:pPr>
      <w:r w:rsidRPr="00B27033">
        <w:rPr>
          <w:rFonts w:ascii="Times New Roman" w:eastAsia="Calibri" w:hAnsi="Times New Roman" w:cs="Times New Roman"/>
          <w:sz w:val="28"/>
          <w:szCs w:val="32"/>
        </w:rPr>
        <w:t>Запустите программу просмотра закрытых изданий и авторизуйтесь как оператор ЭЧЗ (</w:t>
      </w:r>
      <w:r w:rsidRPr="00B27033">
        <w:rPr>
          <w:rFonts w:ascii="Times New Roman" w:eastAsia="Calibri" w:hAnsi="Times New Roman" w:cs="Times New Roman"/>
          <w:b/>
          <w:i/>
          <w:sz w:val="28"/>
          <w:szCs w:val="32"/>
        </w:rPr>
        <w:t>заполнить логин (е-</w:t>
      </w:r>
      <w:r w:rsidRPr="00B27033">
        <w:rPr>
          <w:rFonts w:ascii="Times New Roman" w:eastAsia="Calibri" w:hAnsi="Times New Roman" w:cs="Times New Roman"/>
          <w:b/>
          <w:i/>
          <w:sz w:val="28"/>
          <w:szCs w:val="32"/>
          <w:lang w:val="en-US"/>
        </w:rPr>
        <w:t>mail</w:t>
      </w:r>
      <w:r w:rsidRPr="00B27033">
        <w:rPr>
          <w:rFonts w:ascii="Times New Roman" w:eastAsia="Calibri" w:hAnsi="Times New Roman" w:cs="Times New Roman"/>
          <w:b/>
          <w:i/>
          <w:sz w:val="28"/>
          <w:szCs w:val="32"/>
        </w:rPr>
        <w:t xml:space="preserve">) и пароль) </w:t>
      </w:r>
    </w:p>
    <w:p w:rsidR="00F27334" w:rsidRDefault="00F27334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  <w:r w:rsidRPr="00B27033">
        <w:rPr>
          <w:rFonts w:eastAsia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482060" wp14:editId="6A0EBAB2">
                <wp:simplePos x="0" y="0"/>
                <wp:positionH relativeFrom="column">
                  <wp:posOffset>1352550</wp:posOffset>
                </wp:positionH>
                <wp:positionV relativeFrom="paragraph">
                  <wp:posOffset>80010</wp:posOffset>
                </wp:positionV>
                <wp:extent cx="2905125" cy="400050"/>
                <wp:effectExtent l="0" t="0" r="66675" b="762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5125" cy="400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58F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06.5pt;margin-top:6.3pt;width:228.7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" strokecolor="red">
                <v:stroke endarrow="block"/>
              </v:shape>
            </w:pict>
          </mc:Fallback>
        </mc:AlternateContent>
      </w:r>
    </w:p>
    <w:p w:rsidR="00F27334" w:rsidRDefault="00F27334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3256280</wp:posOffset>
            </wp:positionH>
            <wp:positionV relativeFrom="paragraph">
              <wp:posOffset>133350</wp:posOffset>
            </wp:positionV>
            <wp:extent cx="2237740" cy="133540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334" w:rsidRDefault="00F27334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F27334" w:rsidRDefault="00F27334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F27334" w:rsidRDefault="00F27334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F27334" w:rsidRDefault="00F27334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F27334" w:rsidRDefault="00F27334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F27334" w:rsidRDefault="00F27334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F27334" w:rsidRDefault="00F27334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C072D7" w:rsidRDefault="00C072D7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F27334" w:rsidRDefault="00F27334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F27334" w:rsidRDefault="00F27334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F27334" w:rsidRPr="00F27334" w:rsidRDefault="00525B3E" w:rsidP="00F27334">
      <w:pPr>
        <w:widowControl/>
        <w:autoSpaceDE/>
        <w:autoSpaceDN/>
        <w:adjustRightInd/>
        <w:spacing w:after="200" w:line="276" w:lineRule="auto"/>
        <w:ind w:firstLine="708"/>
        <w:rPr>
          <w:rFonts w:ascii="Times New Roman" w:eastAsia="Calibri" w:hAnsi="Times New Roman" w:cs="Times New Roman"/>
          <w:b/>
          <w:i/>
          <w:sz w:val="28"/>
          <w:szCs w:val="32"/>
        </w:rPr>
      </w:pPr>
      <w:r w:rsidRPr="00F27334">
        <w:rPr>
          <w:rFonts w:eastAsia="Calibri" w:cs="Times New Roman"/>
          <w:noProof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4A66C5" wp14:editId="2E55647E">
                <wp:simplePos x="0" y="0"/>
                <wp:positionH relativeFrom="column">
                  <wp:posOffset>1666874</wp:posOffset>
                </wp:positionH>
                <wp:positionV relativeFrom="paragraph">
                  <wp:posOffset>443230</wp:posOffset>
                </wp:positionV>
                <wp:extent cx="2431701" cy="485775"/>
                <wp:effectExtent l="38100" t="0" r="26035" b="857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1701" cy="4857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77F23" id="Прямая со стрелкой 9" o:spid="_x0000_s1026" type="#_x0000_t32" style="position:absolute;margin-left:131.25pt;margin-top:34.9pt;width:191.45pt;height:38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79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767080</wp:posOffset>
            </wp:positionV>
            <wp:extent cx="4124325" cy="1047750"/>
            <wp:effectExtent l="0" t="0" r="952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049" cy="1048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334" w:rsidRPr="00F27334">
        <w:rPr>
          <w:rFonts w:ascii="Times New Roman" w:eastAsia="Calibri" w:hAnsi="Times New Roman" w:cs="Times New Roman"/>
          <w:sz w:val="28"/>
          <w:szCs w:val="32"/>
        </w:rPr>
        <w:t>После появления сообщения о возможности добавления машины в реестр доверенных нажмите кнопку «Добавить в реестр» (</w:t>
      </w:r>
      <w:r w:rsidR="00F27334" w:rsidRPr="00F27334">
        <w:rPr>
          <w:rFonts w:ascii="Times New Roman" w:eastAsia="Calibri" w:hAnsi="Times New Roman" w:cs="Times New Roman"/>
          <w:b/>
          <w:i/>
          <w:sz w:val="28"/>
          <w:szCs w:val="32"/>
        </w:rPr>
        <w:t>настройки – добавить в реестр)</w:t>
      </w:r>
    </w:p>
    <w:p w:rsidR="00F27334" w:rsidRPr="00F27334" w:rsidRDefault="00F27334" w:rsidP="00F27334">
      <w:pPr>
        <w:widowControl/>
        <w:autoSpaceDE/>
        <w:autoSpaceDN/>
        <w:adjustRightInd/>
        <w:spacing w:after="200" w:line="276" w:lineRule="auto"/>
        <w:ind w:left="785"/>
        <w:contextualSpacing/>
        <w:jc w:val="center"/>
        <w:rPr>
          <w:rFonts w:ascii="Times New Roman" w:eastAsia="Calibri" w:hAnsi="Times New Roman" w:cs="Times New Roman"/>
          <w:color w:val="4F81BD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1367405</wp:posOffset>
            </wp:positionH>
            <wp:positionV relativeFrom="paragraph">
              <wp:posOffset>91440</wp:posOffset>
            </wp:positionV>
            <wp:extent cx="292735" cy="280670"/>
            <wp:effectExtent l="0" t="0" r="0" b="508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334">
        <w:rPr>
          <w:rFonts w:ascii="Times New Roman" w:eastAsia="Calibri" w:hAnsi="Times New Roman" w:cs="Times New Roman"/>
          <w:color w:val="4F81BD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программа НЭБ</w:t>
      </w:r>
    </w:p>
    <w:p w:rsidR="00F27334" w:rsidRDefault="00F27334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525B3E" w:rsidRDefault="00525B3E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525B3E" w:rsidRDefault="00525B3E" w:rsidP="00C072D7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</w:p>
    <w:p w:rsidR="00525B3E" w:rsidRPr="00525B3E" w:rsidRDefault="00525B3E" w:rsidP="00525B3E">
      <w:pPr>
        <w:widowControl/>
        <w:numPr>
          <w:ilvl w:val="0"/>
          <w:numId w:val="18"/>
        </w:numPr>
        <w:autoSpaceDE/>
        <w:autoSpaceDN/>
        <w:adjustRightInd/>
        <w:spacing w:line="276" w:lineRule="auto"/>
        <w:ind w:left="64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25B3E">
        <w:rPr>
          <w:rFonts w:ascii="Times New Roman" w:eastAsia="Calibri" w:hAnsi="Times New Roman" w:cs="Times New Roman"/>
          <w:b/>
          <w:sz w:val="28"/>
          <w:szCs w:val="28"/>
        </w:rPr>
        <w:t>Активация кабинета оператора на сайте НЭБ</w:t>
      </w:r>
    </w:p>
    <w:p w:rsidR="00525B3E" w:rsidRPr="00525B3E" w:rsidRDefault="00525B3E" w:rsidP="00525B3E">
      <w:pPr>
        <w:widowControl/>
        <w:autoSpaceDE/>
        <w:autoSpaceDN/>
        <w:adjustRightInd/>
        <w:spacing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B3E">
        <w:rPr>
          <w:rFonts w:ascii="Times New Roman" w:eastAsia="Calibri" w:hAnsi="Times New Roman" w:cs="Times New Roman"/>
          <w:sz w:val="28"/>
          <w:szCs w:val="28"/>
        </w:rPr>
        <w:t xml:space="preserve">Зайдите на сайт НЭБ </w:t>
      </w:r>
      <w:hyperlink r:id="rId21" w:history="1">
        <w:r w:rsidRPr="00525B3E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https://rusneb.ru/</w:t>
        </w:r>
      </w:hyperlink>
      <w:r w:rsidRPr="00525B3E">
        <w:rPr>
          <w:rFonts w:ascii="Times New Roman" w:eastAsia="Calibri" w:hAnsi="Times New Roman" w:cs="Times New Roman"/>
          <w:sz w:val="28"/>
          <w:szCs w:val="28"/>
        </w:rPr>
        <w:t xml:space="preserve">  и выполнить ВХОД через логин и пароль.</w:t>
      </w:r>
    </w:p>
    <w:p w:rsidR="00525B3E" w:rsidRDefault="00525B3E" w:rsidP="00525B3E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170814</wp:posOffset>
            </wp:positionV>
            <wp:extent cx="4779645" cy="2688590"/>
            <wp:effectExtent l="0" t="0" r="190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22C" w:rsidRDefault="007D622C" w:rsidP="00525B3E">
      <w:pPr>
        <w:pStyle w:val="a7"/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140335</wp:posOffset>
            </wp:positionV>
            <wp:extent cx="1914525" cy="372110"/>
            <wp:effectExtent l="0" t="0" r="9525" b="889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22C" w:rsidRPr="007D622C" w:rsidRDefault="007D622C" w:rsidP="007D622C"/>
    <w:p w:rsidR="007D622C" w:rsidRPr="007D622C" w:rsidRDefault="007D622C" w:rsidP="007D622C"/>
    <w:p w:rsidR="007D622C" w:rsidRPr="007D622C" w:rsidRDefault="007D622C" w:rsidP="007D622C"/>
    <w:p w:rsidR="007D622C" w:rsidRPr="007D622C" w:rsidRDefault="007D622C" w:rsidP="007D622C"/>
    <w:p w:rsidR="007D622C" w:rsidRPr="007D622C" w:rsidRDefault="007D622C" w:rsidP="007D622C"/>
    <w:p w:rsidR="007D622C" w:rsidRPr="007D622C" w:rsidRDefault="007D622C" w:rsidP="007D622C"/>
    <w:p w:rsidR="007D622C" w:rsidRPr="007D622C" w:rsidRDefault="007D622C" w:rsidP="007D622C"/>
    <w:p w:rsidR="007D622C" w:rsidRPr="007D622C" w:rsidRDefault="007D622C" w:rsidP="007D622C"/>
    <w:p w:rsidR="007D622C" w:rsidRPr="007D622C" w:rsidRDefault="007D622C" w:rsidP="007D622C"/>
    <w:p w:rsidR="007D622C" w:rsidRPr="007D622C" w:rsidRDefault="007D622C" w:rsidP="007D622C"/>
    <w:p w:rsidR="007D622C" w:rsidRPr="007D622C" w:rsidRDefault="007D622C" w:rsidP="007D622C"/>
    <w:p w:rsidR="007D622C" w:rsidRPr="007D622C" w:rsidRDefault="007D622C" w:rsidP="007D622C"/>
    <w:p w:rsidR="007D622C" w:rsidRPr="007D622C" w:rsidRDefault="007D622C" w:rsidP="007D622C"/>
    <w:p w:rsidR="007D622C" w:rsidRPr="007D622C" w:rsidRDefault="007D622C" w:rsidP="007D622C"/>
    <w:p w:rsidR="007D622C" w:rsidRPr="007D622C" w:rsidRDefault="007D622C" w:rsidP="007D622C"/>
    <w:p w:rsidR="007D622C" w:rsidRPr="007D622C" w:rsidRDefault="007D622C" w:rsidP="007D622C"/>
    <w:p w:rsidR="007D622C" w:rsidRPr="007D622C" w:rsidRDefault="007D622C" w:rsidP="007D622C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65404</wp:posOffset>
            </wp:positionV>
            <wp:extent cx="4757640" cy="2676525"/>
            <wp:effectExtent l="0" t="0" r="508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795" cy="268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22C" w:rsidRDefault="007D622C" w:rsidP="007D622C"/>
    <w:p w:rsidR="00525B3E" w:rsidRDefault="007D622C" w:rsidP="007D622C">
      <w:pPr>
        <w:tabs>
          <w:tab w:val="left" w:pos="1680"/>
        </w:tabs>
      </w:pPr>
      <w:r>
        <w:tab/>
      </w:r>
    </w:p>
    <w:p w:rsidR="007D622C" w:rsidRDefault="007D622C" w:rsidP="007D622C">
      <w:pPr>
        <w:tabs>
          <w:tab w:val="left" w:pos="1680"/>
        </w:tabs>
      </w:pPr>
    </w:p>
    <w:p w:rsidR="007D622C" w:rsidRDefault="007D622C" w:rsidP="007D622C">
      <w:pPr>
        <w:tabs>
          <w:tab w:val="left" w:pos="1680"/>
        </w:tabs>
      </w:pPr>
    </w:p>
    <w:p w:rsidR="007D622C" w:rsidRDefault="007D622C" w:rsidP="007D622C">
      <w:pPr>
        <w:tabs>
          <w:tab w:val="left" w:pos="1680"/>
        </w:tabs>
      </w:pPr>
    </w:p>
    <w:p w:rsidR="007D622C" w:rsidRDefault="007D622C" w:rsidP="007D622C">
      <w:pPr>
        <w:tabs>
          <w:tab w:val="left" w:pos="1680"/>
        </w:tabs>
      </w:pPr>
    </w:p>
    <w:p w:rsidR="007D622C" w:rsidRDefault="007D622C" w:rsidP="007D622C">
      <w:pPr>
        <w:tabs>
          <w:tab w:val="left" w:pos="1680"/>
        </w:tabs>
      </w:pPr>
    </w:p>
    <w:p w:rsidR="007D622C" w:rsidRDefault="007D622C" w:rsidP="007D622C">
      <w:pPr>
        <w:tabs>
          <w:tab w:val="left" w:pos="1680"/>
        </w:tabs>
      </w:pPr>
    </w:p>
    <w:p w:rsidR="007D622C" w:rsidRDefault="007D622C" w:rsidP="007D622C">
      <w:pPr>
        <w:tabs>
          <w:tab w:val="left" w:pos="1680"/>
        </w:tabs>
      </w:pPr>
    </w:p>
    <w:p w:rsidR="007D622C" w:rsidRDefault="007D622C" w:rsidP="007D622C">
      <w:pPr>
        <w:tabs>
          <w:tab w:val="left" w:pos="1680"/>
        </w:tabs>
      </w:pPr>
    </w:p>
    <w:p w:rsidR="007D622C" w:rsidRDefault="007D622C" w:rsidP="007D622C">
      <w:pPr>
        <w:tabs>
          <w:tab w:val="left" w:pos="1680"/>
        </w:tabs>
      </w:pPr>
    </w:p>
    <w:p w:rsidR="007D622C" w:rsidRDefault="007D622C" w:rsidP="007D622C">
      <w:pPr>
        <w:tabs>
          <w:tab w:val="left" w:pos="1680"/>
        </w:tabs>
      </w:pPr>
    </w:p>
    <w:p w:rsidR="007D622C" w:rsidRDefault="007D622C" w:rsidP="007D622C">
      <w:pPr>
        <w:tabs>
          <w:tab w:val="left" w:pos="1680"/>
        </w:tabs>
      </w:pPr>
    </w:p>
    <w:p w:rsidR="007D622C" w:rsidRDefault="007D622C" w:rsidP="007D622C">
      <w:pPr>
        <w:tabs>
          <w:tab w:val="left" w:pos="1680"/>
        </w:tabs>
      </w:pPr>
    </w:p>
    <w:p w:rsidR="007D622C" w:rsidRDefault="007D622C" w:rsidP="007D622C">
      <w:pPr>
        <w:tabs>
          <w:tab w:val="left" w:pos="1680"/>
        </w:tabs>
      </w:pPr>
    </w:p>
    <w:p w:rsidR="007D622C" w:rsidRDefault="007D622C" w:rsidP="00D16E8F">
      <w:pPr>
        <w:widowControl/>
        <w:autoSpaceDE/>
        <w:autoSpaceDN/>
        <w:adjustRightInd/>
        <w:rPr>
          <w:rFonts w:ascii="Times New Roman" w:eastAsia="Calibri" w:hAnsi="Times New Roman" w:cs="Times New Roman"/>
          <w:b/>
          <w:sz w:val="28"/>
        </w:rPr>
      </w:pPr>
      <w:r>
        <w:rPr>
          <w:rFonts w:eastAsia="Calibri" w:cs="Times New Roman"/>
          <w:b/>
          <w:sz w:val="28"/>
        </w:rPr>
        <w:lastRenderedPageBreak/>
        <w:tab/>
      </w:r>
      <w:r w:rsidRPr="007D622C">
        <w:rPr>
          <w:rFonts w:ascii="Times New Roman" w:eastAsia="Calibri" w:hAnsi="Times New Roman" w:cs="Times New Roman"/>
          <w:b/>
          <w:sz w:val="28"/>
        </w:rPr>
        <w:t>Вы перейдете в личный кабинет оператора (необходимо убедиться, что указаны верные данные оператора)</w:t>
      </w:r>
      <w:r w:rsidR="00D16E8F">
        <w:rPr>
          <w:rFonts w:ascii="Times New Roman" w:eastAsia="Calibri" w:hAnsi="Times New Roman" w:cs="Times New Roman"/>
          <w:b/>
          <w:sz w:val="28"/>
        </w:rPr>
        <w:t>.</w:t>
      </w:r>
    </w:p>
    <w:p w:rsidR="00AF75B2" w:rsidRDefault="00AF75B2" w:rsidP="00D16E8F">
      <w:pPr>
        <w:widowControl/>
        <w:autoSpaceDE/>
        <w:autoSpaceDN/>
        <w:adjustRightInd/>
        <w:rPr>
          <w:rFonts w:ascii="Times New Roman" w:eastAsia="Calibri" w:hAnsi="Times New Roman" w:cs="Times New Roman"/>
          <w:b/>
          <w:sz w:val="28"/>
        </w:rPr>
      </w:pPr>
    </w:p>
    <w:p w:rsidR="00D16E8F" w:rsidRDefault="00D16E8F" w:rsidP="00D16E8F">
      <w:pPr>
        <w:widowControl/>
        <w:autoSpaceDE/>
        <w:autoSpaceDN/>
        <w:adjustRightInd/>
        <w:rPr>
          <w:rFonts w:ascii="Times New Roman" w:eastAsia="Calibri" w:hAnsi="Times New Roman" w:cs="Times New Roman"/>
          <w:b/>
          <w:sz w:val="28"/>
        </w:rPr>
      </w:pPr>
    </w:p>
    <w:p w:rsidR="00D16E8F" w:rsidRPr="007D622C" w:rsidRDefault="00D16E8F" w:rsidP="00D16E8F">
      <w:pPr>
        <w:widowControl/>
        <w:autoSpaceDE/>
        <w:autoSpaceDN/>
        <w:adjustRightInd/>
        <w:rPr>
          <w:rFonts w:ascii="Times New Roman" w:eastAsia="Calibri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10795</wp:posOffset>
            </wp:positionV>
            <wp:extent cx="5937885" cy="3340735"/>
            <wp:effectExtent l="0" t="0" r="571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544" w:rsidRDefault="006D0948" w:rsidP="007D622C">
      <w:pPr>
        <w:tabs>
          <w:tab w:val="left" w:pos="1680"/>
        </w:tabs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3430886</wp:posOffset>
            </wp:positionH>
            <wp:positionV relativeFrom="paragraph">
              <wp:posOffset>3582035</wp:posOffset>
            </wp:positionV>
            <wp:extent cx="1219200" cy="41910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3692525</wp:posOffset>
            </wp:positionH>
            <wp:positionV relativeFrom="paragraph">
              <wp:posOffset>2492376</wp:posOffset>
            </wp:positionV>
            <wp:extent cx="128716" cy="1047750"/>
            <wp:effectExtent l="0" t="0" r="508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619" cy="1071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977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1680845</wp:posOffset>
            </wp:positionV>
            <wp:extent cx="3298190" cy="1859280"/>
            <wp:effectExtent l="0" t="0" r="0" b="762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977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3540125</wp:posOffset>
            </wp:positionV>
            <wp:extent cx="1809750" cy="32385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977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12249</wp:posOffset>
            </wp:positionH>
            <wp:positionV relativeFrom="paragraph">
              <wp:posOffset>591329</wp:posOffset>
            </wp:positionV>
            <wp:extent cx="2665162" cy="365760"/>
            <wp:effectExtent l="0" t="171450" r="0" b="20574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5941">
                      <a:off x="0" y="0"/>
                      <a:ext cx="2665162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977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1082675</wp:posOffset>
            </wp:positionV>
            <wp:extent cx="514350" cy="36195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544" w:rsidRPr="00853544" w:rsidRDefault="00853544" w:rsidP="00853544"/>
    <w:p w:rsidR="00853544" w:rsidRPr="00853544" w:rsidRDefault="00853544" w:rsidP="00853544"/>
    <w:p w:rsidR="00853544" w:rsidRPr="00853544" w:rsidRDefault="00853544" w:rsidP="00853544"/>
    <w:p w:rsidR="00853544" w:rsidRPr="00853544" w:rsidRDefault="00853544" w:rsidP="00853544"/>
    <w:p w:rsidR="00853544" w:rsidRPr="00853544" w:rsidRDefault="00853544" w:rsidP="00853544"/>
    <w:p w:rsidR="00853544" w:rsidRPr="00853544" w:rsidRDefault="00853544" w:rsidP="00853544"/>
    <w:p w:rsidR="00853544" w:rsidRPr="00853544" w:rsidRDefault="00853544" w:rsidP="00853544"/>
    <w:p w:rsidR="00853544" w:rsidRPr="00853544" w:rsidRDefault="00853544" w:rsidP="00853544"/>
    <w:p w:rsidR="00853544" w:rsidRPr="00853544" w:rsidRDefault="00853544" w:rsidP="00853544"/>
    <w:p w:rsidR="00853544" w:rsidRPr="00853544" w:rsidRDefault="00853544" w:rsidP="00853544"/>
    <w:p w:rsidR="00853544" w:rsidRPr="00853544" w:rsidRDefault="00853544" w:rsidP="00853544"/>
    <w:p w:rsidR="00853544" w:rsidRPr="00853544" w:rsidRDefault="00853544" w:rsidP="00853544"/>
    <w:p w:rsidR="00853544" w:rsidRPr="00853544" w:rsidRDefault="00853544" w:rsidP="00853544"/>
    <w:p w:rsidR="00853544" w:rsidRPr="00853544" w:rsidRDefault="00853544" w:rsidP="00853544"/>
    <w:p w:rsidR="00853544" w:rsidRPr="00853544" w:rsidRDefault="00853544" w:rsidP="00853544"/>
    <w:p w:rsidR="00853544" w:rsidRPr="00853544" w:rsidRDefault="00853544" w:rsidP="00853544"/>
    <w:p w:rsidR="00853544" w:rsidRPr="00853544" w:rsidRDefault="00853544" w:rsidP="00853544"/>
    <w:p w:rsidR="00853544" w:rsidRPr="00853544" w:rsidRDefault="00853544" w:rsidP="00853544"/>
    <w:p w:rsidR="00853544" w:rsidRPr="00853544" w:rsidRDefault="00853544" w:rsidP="00853544"/>
    <w:p w:rsidR="00853544" w:rsidRPr="00853544" w:rsidRDefault="00853544" w:rsidP="00853544"/>
    <w:p w:rsidR="00853544" w:rsidRPr="00853544" w:rsidRDefault="00853544" w:rsidP="00853544"/>
    <w:p w:rsidR="00853544" w:rsidRPr="00853544" w:rsidRDefault="00853544" w:rsidP="00853544"/>
    <w:p w:rsidR="00853544" w:rsidRDefault="00853544" w:rsidP="00853544"/>
    <w:p w:rsidR="00AF75B2" w:rsidRDefault="00AF75B2" w:rsidP="00AB2E78">
      <w:pPr>
        <w:widowControl/>
        <w:autoSpaceDE/>
        <w:autoSpaceDN/>
        <w:adjustRightInd/>
        <w:ind w:firstLine="708"/>
        <w:jc w:val="center"/>
        <w:rPr>
          <w:rFonts w:eastAsia="Calibri" w:cs="Times New Roman"/>
          <w:b/>
          <w:i/>
          <w:color w:val="FF0000"/>
          <w:sz w:val="28"/>
          <w:u w:val="single"/>
        </w:rPr>
      </w:pPr>
    </w:p>
    <w:p w:rsidR="00AF75B2" w:rsidRDefault="00AF75B2" w:rsidP="00AB2E78">
      <w:pPr>
        <w:widowControl/>
        <w:autoSpaceDE/>
        <w:autoSpaceDN/>
        <w:adjustRightInd/>
        <w:ind w:firstLine="708"/>
        <w:jc w:val="center"/>
        <w:rPr>
          <w:rFonts w:eastAsia="Calibri" w:cs="Times New Roman"/>
          <w:b/>
          <w:i/>
          <w:color w:val="FF0000"/>
          <w:sz w:val="28"/>
          <w:u w:val="single"/>
        </w:rPr>
      </w:pPr>
    </w:p>
    <w:p w:rsidR="00AF75B2" w:rsidRDefault="00AF75B2" w:rsidP="00AB2E78">
      <w:pPr>
        <w:widowControl/>
        <w:autoSpaceDE/>
        <w:autoSpaceDN/>
        <w:adjustRightInd/>
        <w:ind w:firstLine="708"/>
        <w:jc w:val="center"/>
        <w:rPr>
          <w:rFonts w:eastAsia="Calibri" w:cs="Times New Roman"/>
          <w:b/>
          <w:i/>
          <w:color w:val="FF0000"/>
          <w:sz w:val="28"/>
          <w:u w:val="single"/>
        </w:rPr>
      </w:pPr>
    </w:p>
    <w:p w:rsidR="00AB2E78" w:rsidRDefault="00AB2E78" w:rsidP="00AB2E78">
      <w:pPr>
        <w:widowControl/>
        <w:autoSpaceDE/>
        <w:autoSpaceDN/>
        <w:adjustRightInd/>
        <w:ind w:firstLine="708"/>
        <w:jc w:val="center"/>
        <w:rPr>
          <w:rFonts w:eastAsia="Calibri" w:cs="Times New Roman"/>
          <w:b/>
          <w:i/>
          <w:color w:val="FF0000"/>
          <w:sz w:val="28"/>
          <w:u w:val="single"/>
        </w:rPr>
      </w:pPr>
      <w:r w:rsidRPr="00AB2E78">
        <w:rPr>
          <w:rFonts w:eastAsia="Calibri" w:cs="Times New Roman"/>
          <w:b/>
          <w:i/>
          <w:color w:val="FF0000"/>
          <w:sz w:val="28"/>
          <w:u w:val="single"/>
        </w:rPr>
        <w:t xml:space="preserve">Необходимо сохранить логин и пароль, </w:t>
      </w:r>
    </w:p>
    <w:p w:rsidR="00AB2E78" w:rsidRPr="00AB2E78" w:rsidRDefault="00AB2E78" w:rsidP="00AB2E78">
      <w:pPr>
        <w:widowControl/>
        <w:autoSpaceDE/>
        <w:autoSpaceDN/>
        <w:adjustRightInd/>
        <w:ind w:firstLine="708"/>
        <w:jc w:val="center"/>
        <w:rPr>
          <w:rFonts w:eastAsia="Calibri" w:cs="Times New Roman"/>
          <w:b/>
          <w:i/>
          <w:color w:val="FF0000"/>
          <w:sz w:val="28"/>
          <w:u w:val="single"/>
        </w:rPr>
      </w:pPr>
      <w:r w:rsidRPr="00AB2E78">
        <w:rPr>
          <w:rFonts w:eastAsia="Calibri" w:cs="Times New Roman"/>
          <w:b/>
          <w:i/>
          <w:color w:val="FF0000"/>
          <w:sz w:val="28"/>
          <w:u w:val="single"/>
        </w:rPr>
        <w:t>при окончании работы с НЭБ не выходить из системы</w:t>
      </w:r>
    </w:p>
    <w:p w:rsidR="007D622C" w:rsidRDefault="007D622C" w:rsidP="00853544"/>
    <w:p w:rsidR="00AB2E78" w:rsidRDefault="00AB2E78" w:rsidP="00853544"/>
    <w:p w:rsidR="00AF75B2" w:rsidRDefault="00AF75B2" w:rsidP="00853544"/>
    <w:p w:rsidR="00AF75B2" w:rsidRPr="00AF75B2" w:rsidRDefault="00AF75B2" w:rsidP="00AF75B2"/>
    <w:p w:rsidR="00AF75B2" w:rsidRPr="00AF75B2" w:rsidRDefault="00AF75B2" w:rsidP="00AF75B2"/>
    <w:p w:rsidR="00AF75B2" w:rsidRPr="00AF75B2" w:rsidRDefault="00AF75B2" w:rsidP="00AF75B2"/>
    <w:p w:rsidR="00AF75B2" w:rsidRPr="00AF75B2" w:rsidRDefault="00AF75B2" w:rsidP="00AF75B2"/>
    <w:p w:rsidR="00AF75B2" w:rsidRPr="00AF75B2" w:rsidRDefault="00AF75B2" w:rsidP="00AF75B2"/>
    <w:p w:rsidR="00AF75B2" w:rsidRPr="00AF75B2" w:rsidRDefault="00AF75B2" w:rsidP="00AF75B2"/>
    <w:p w:rsidR="00AF75B2" w:rsidRPr="00AF75B2" w:rsidRDefault="00AF75B2" w:rsidP="00AF75B2"/>
    <w:p w:rsidR="00AF75B2" w:rsidRPr="00AF75B2" w:rsidRDefault="00AF75B2" w:rsidP="00AF75B2"/>
    <w:p w:rsidR="00AF75B2" w:rsidRDefault="00AF75B2" w:rsidP="00AF75B2"/>
    <w:p w:rsidR="00AB2E78" w:rsidRDefault="00AF75B2" w:rsidP="00AF75B2">
      <w:pPr>
        <w:tabs>
          <w:tab w:val="left" w:pos="4380"/>
        </w:tabs>
      </w:pPr>
      <w:r>
        <w:tab/>
      </w:r>
    </w:p>
    <w:p w:rsidR="00AF75B2" w:rsidRDefault="00AF75B2" w:rsidP="00AF75B2">
      <w:pPr>
        <w:tabs>
          <w:tab w:val="left" w:pos="4380"/>
        </w:tabs>
      </w:pPr>
    </w:p>
    <w:p w:rsidR="00AF75B2" w:rsidRDefault="00AF75B2" w:rsidP="005421DF">
      <w:pPr>
        <w:pStyle w:val="10"/>
      </w:pPr>
      <w:bookmarkStart w:id="4" w:name="_Toc25581862"/>
      <w:r w:rsidRPr="00AF75B2">
        <w:t>ЛИЧНЫЙ КАБИНЕТ ОПЕРАТОРА ЭЧЗ</w:t>
      </w:r>
      <w:r w:rsidR="00DA3B4E">
        <w:t xml:space="preserve"> (электронный читальный зал)</w:t>
      </w:r>
      <w:bookmarkEnd w:id="4"/>
    </w:p>
    <w:p w:rsidR="00AF75B2" w:rsidRDefault="00AF75B2" w:rsidP="00AF75B2">
      <w:pPr>
        <w:tabs>
          <w:tab w:val="left" w:pos="4380"/>
        </w:tabs>
        <w:rPr>
          <w:rFonts w:ascii="Times New Roman" w:hAnsi="Times New Roman" w:cs="Times New Roman"/>
          <w:b/>
          <w:sz w:val="28"/>
        </w:rPr>
      </w:pPr>
    </w:p>
    <w:p w:rsidR="000129BB" w:rsidRPr="00F11CFA" w:rsidRDefault="00AF75B2" w:rsidP="00F11CFA">
      <w:pPr>
        <w:pStyle w:val="a1"/>
        <w:numPr>
          <w:ilvl w:val="0"/>
          <w:numId w:val="20"/>
        </w:numPr>
        <w:tabs>
          <w:tab w:val="left" w:pos="4380"/>
        </w:tabs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501650</wp:posOffset>
            </wp:positionV>
            <wp:extent cx="6010275" cy="3379424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37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E13" w:rsidRPr="00F11CFA">
        <w:rPr>
          <w:rFonts w:ascii="Times New Roman" w:hAnsi="Times New Roman" w:cs="Times New Roman"/>
          <w:b/>
          <w:sz w:val="28"/>
        </w:rPr>
        <w:t>Информация об ЭЧЗ</w:t>
      </w:r>
    </w:p>
    <w:p w:rsidR="000129BB" w:rsidRPr="000129BB" w:rsidRDefault="000129BB" w:rsidP="000129BB">
      <w:pPr>
        <w:rPr>
          <w:rFonts w:ascii="Times New Roman" w:hAnsi="Times New Roman" w:cs="Times New Roman"/>
          <w:sz w:val="28"/>
        </w:rPr>
      </w:pPr>
    </w:p>
    <w:p w:rsidR="000129BB" w:rsidRPr="000129BB" w:rsidRDefault="000129BB" w:rsidP="000129BB">
      <w:pPr>
        <w:rPr>
          <w:rFonts w:ascii="Times New Roman" w:hAnsi="Times New Roman" w:cs="Times New Roman"/>
          <w:sz w:val="28"/>
        </w:rPr>
      </w:pPr>
    </w:p>
    <w:p w:rsidR="000129BB" w:rsidRPr="000129BB" w:rsidRDefault="000129BB" w:rsidP="000129BB">
      <w:pPr>
        <w:rPr>
          <w:rFonts w:ascii="Times New Roman" w:hAnsi="Times New Roman" w:cs="Times New Roman"/>
          <w:sz w:val="28"/>
        </w:rPr>
      </w:pPr>
    </w:p>
    <w:p w:rsidR="000129BB" w:rsidRPr="000129BB" w:rsidRDefault="000129BB" w:rsidP="000129BB">
      <w:pPr>
        <w:rPr>
          <w:rFonts w:ascii="Times New Roman" w:hAnsi="Times New Roman" w:cs="Times New Roman"/>
          <w:sz w:val="28"/>
        </w:rPr>
      </w:pPr>
    </w:p>
    <w:p w:rsidR="000129BB" w:rsidRPr="000129BB" w:rsidRDefault="000129BB" w:rsidP="000129BB">
      <w:pPr>
        <w:rPr>
          <w:rFonts w:ascii="Times New Roman" w:hAnsi="Times New Roman" w:cs="Times New Roman"/>
          <w:sz w:val="28"/>
        </w:rPr>
      </w:pPr>
    </w:p>
    <w:p w:rsidR="000129BB" w:rsidRPr="000129BB" w:rsidRDefault="000129BB" w:rsidP="000129BB">
      <w:pPr>
        <w:rPr>
          <w:rFonts w:ascii="Times New Roman" w:hAnsi="Times New Roman" w:cs="Times New Roman"/>
          <w:sz w:val="28"/>
        </w:rPr>
      </w:pPr>
    </w:p>
    <w:p w:rsidR="000129BB" w:rsidRPr="000129BB" w:rsidRDefault="000129BB" w:rsidP="000129BB">
      <w:pPr>
        <w:rPr>
          <w:rFonts w:ascii="Times New Roman" w:hAnsi="Times New Roman" w:cs="Times New Roman"/>
          <w:sz w:val="28"/>
        </w:rPr>
      </w:pPr>
    </w:p>
    <w:p w:rsidR="000129BB" w:rsidRPr="000129BB" w:rsidRDefault="000129BB" w:rsidP="000129BB">
      <w:pPr>
        <w:rPr>
          <w:rFonts w:ascii="Times New Roman" w:hAnsi="Times New Roman" w:cs="Times New Roman"/>
          <w:sz w:val="28"/>
        </w:rPr>
      </w:pPr>
    </w:p>
    <w:p w:rsidR="000129BB" w:rsidRPr="000129BB" w:rsidRDefault="000129BB" w:rsidP="000129BB">
      <w:pPr>
        <w:rPr>
          <w:rFonts w:ascii="Times New Roman" w:hAnsi="Times New Roman" w:cs="Times New Roman"/>
          <w:sz w:val="28"/>
        </w:rPr>
      </w:pPr>
    </w:p>
    <w:p w:rsidR="000129BB" w:rsidRPr="000129BB" w:rsidRDefault="000129BB" w:rsidP="000129BB">
      <w:pPr>
        <w:rPr>
          <w:rFonts w:ascii="Times New Roman" w:hAnsi="Times New Roman" w:cs="Times New Roman"/>
          <w:sz w:val="28"/>
        </w:rPr>
      </w:pPr>
    </w:p>
    <w:p w:rsidR="000129BB" w:rsidRPr="000129BB" w:rsidRDefault="000129BB" w:rsidP="000129BB">
      <w:pPr>
        <w:rPr>
          <w:rFonts w:ascii="Times New Roman" w:hAnsi="Times New Roman" w:cs="Times New Roman"/>
          <w:sz w:val="28"/>
        </w:rPr>
      </w:pPr>
    </w:p>
    <w:p w:rsidR="000129BB" w:rsidRPr="000129BB" w:rsidRDefault="000129BB" w:rsidP="000129BB">
      <w:pPr>
        <w:rPr>
          <w:rFonts w:ascii="Times New Roman" w:hAnsi="Times New Roman" w:cs="Times New Roman"/>
          <w:sz w:val="28"/>
        </w:rPr>
      </w:pPr>
    </w:p>
    <w:p w:rsidR="000129BB" w:rsidRPr="000129BB" w:rsidRDefault="000129BB" w:rsidP="000129BB">
      <w:pPr>
        <w:rPr>
          <w:rFonts w:ascii="Times New Roman" w:hAnsi="Times New Roman" w:cs="Times New Roman"/>
          <w:sz w:val="28"/>
        </w:rPr>
      </w:pPr>
    </w:p>
    <w:p w:rsidR="000129BB" w:rsidRPr="000129BB" w:rsidRDefault="000129BB" w:rsidP="000129BB">
      <w:pPr>
        <w:rPr>
          <w:rFonts w:ascii="Times New Roman" w:hAnsi="Times New Roman" w:cs="Times New Roman"/>
          <w:sz w:val="28"/>
        </w:rPr>
      </w:pPr>
    </w:p>
    <w:p w:rsidR="000129BB" w:rsidRPr="000129BB" w:rsidRDefault="000129BB" w:rsidP="000129BB">
      <w:pPr>
        <w:rPr>
          <w:rFonts w:ascii="Times New Roman" w:hAnsi="Times New Roman" w:cs="Times New Roman"/>
          <w:sz w:val="28"/>
        </w:rPr>
      </w:pPr>
    </w:p>
    <w:p w:rsidR="000129BB" w:rsidRPr="000129BB" w:rsidRDefault="000129BB" w:rsidP="000129BB">
      <w:pPr>
        <w:rPr>
          <w:rFonts w:ascii="Times New Roman" w:hAnsi="Times New Roman" w:cs="Times New Roman"/>
          <w:sz w:val="28"/>
        </w:rPr>
      </w:pPr>
    </w:p>
    <w:p w:rsidR="000129BB" w:rsidRPr="000129BB" w:rsidRDefault="000129BB" w:rsidP="000129BB">
      <w:pPr>
        <w:rPr>
          <w:rFonts w:ascii="Times New Roman" w:hAnsi="Times New Roman" w:cs="Times New Roman"/>
          <w:sz w:val="28"/>
        </w:rPr>
      </w:pPr>
    </w:p>
    <w:p w:rsidR="000129BB" w:rsidRPr="000129BB" w:rsidRDefault="000129BB" w:rsidP="000129BB">
      <w:pPr>
        <w:rPr>
          <w:rFonts w:ascii="Times New Roman" w:hAnsi="Times New Roman" w:cs="Times New Roman"/>
          <w:sz w:val="28"/>
        </w:rPr>
      </w:pPr>
    </w:p>
    <w:p w:rsidR="000129BB" w:rsidRDefault="000129BB" w:rsidP="000129BB">
      <w:pPr>
        <w:rPr>
          <w:rFonts w:ascii="Times New Roman" w:hAnsi="Times New Roman" w:cs="Times New Roman"/>
          <w:sz w:val="28"/>
        </w:rPr>
      </w:pPr>
    </w:p>
    <w:p w:rsidR="00556214" w:rsidRDefault="00556214" w:rsidP="000129BB">
      <w:pPr>
        <w:widowControl/>
        <w:autoSpaceDE/>
        <w:autoSpaceDN/>
        <w:adjustRightInd/>
        <w:ind w:left="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9BB" w:rsidRPr="000129BB" w:rsidRDefault="000129BB" w:rsidP="000129BB">
      <w:pPr>
        <w:widowControl/>
        <w:autoSpaceDE/>
        <w:autoSpaceDN/>
        <w:adjustRightInd/>
        <w:ind w:left="9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29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странице «</w:t>
      </w:r>
      <w:r w:rsidRPr="000129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Информация об ЭЧЗ</w:t>
      </w:r>
      <w:r w:rsidRPr="000129BB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отображается информация о:</w:t>
      </w:r>
    </w:p>
    <w:p w:rsidR="000129BB" w:rsidRPr="000129BB" w:rsidRDefault="000129BB" w:rsidP="000129BB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29BB" w:rsidRPr="000129BB" w:rsidRDefault="000129BB" w:rsidP="000129BB">
      <w:pPr>
        <w:widowControl/>
        <w:numPr>
          <w:ilvl w:val="0"/>
          <w:numId w:val="19"/>
        </w:numPr>
        <w:tabs>
          <w:tab w:val="left" w:pos="1340"/>
        </w:tabs>
        <w:autoSpaceDE/>
        <w:autoSpaceDN/>
        <w:adjustRightInd/>
        <w:ind w:left="1340" w:hanging="370"/>
        <w:rPr>
          <w:rFonts w:ascii="Symbol" w:eastAsia="Symbol" w:hAnsi="Symbol" w:cs="Symbol"/>
          <w:sz w:val="28"/>
          <w:szCs w:val="28"/>
          <w:lang w:eastAsia="ru-RU"/>
        </w:rPr>
      </w:pPr>
      <w:r w:rsidRPr="000129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наименовании организации, в которой расположен данный ЭЧЗ;</w:t>
      </w:r>
    </w:p>
    <w:p w:rsidR="000129BB" w:rsidRPr="000129BB" w:rsidRDefault="000129BB" w:rsidP="000129BB">
      <w:pPr>
        <w:widowControl/>
        <w:numPr>
          <w:ilvl w:val="0"/>
          <w:numId w:val="19"/>
        </w:numPr>
        <w:tabs>
          <w:tab w:val="left" w:pos="1322"/>
        </w:tabs>
        <w:autoSpaceDE/>
        <w:autoSpaceDN/>
        <w:adjustRightInd/>
        <w:ind w:left="1320" w:hanging="350"/>
        <w:rPr>
          <w:rFonts w:ascii="Symbol" w:eastAsia="Symbol" w:hAnsi="Symbol" w:cs="Symbol"/>
          <w:sz w:val="28"/>
          <w:szCs w:val="28"/>
          <w:lang w:eastAsia="ru-RU"/>
        </w:rPr>
      </w:pPr>
      <w:r w:rsidRPr="000129B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договора, на основании которого выполняется деятельность ЭЧЗ;</w:t>
      </w:r>
    </w:p>
    <w:p w:rsidR="000129BB" w:rsidRPr="000129BB" w:rsidRDefault="000129BB" w:rsidP="000129BB">
      <w:pPr>
        <w:widowControl/>
        <w:numPr>
          <w:ilvl w:val="0"/>
          <w:numId w:val="19"/>
        </w:numPr>
        <w:tabs>
          <w:tab w:val="left" w:pos="1340"/>
        </w:tabs>
        <w:autoSpaceDE/>
        <w:autoSpaceDN/>
        <w:adjustRightInd/>
        <w:ind w:left="1340" w:hanging="370"/>
        <w:rPr>
          <w:rFonts w:ascii="Symbol" w:eastAsia="Symbol" w:hAnsi="Symbol" w:cs="Symbol"/>
          <w:sz w:val="28"/>
          <w:szCs w:val="28"/>
          <w:lang w:eastAsia="ru-RU"/>
        </w:rPr>
      </w:pPr>
      <w:r w:rsidRPr="000129B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действия договора (дата истечения срока);</w:t>
      </w:r>
    </w:p>
    <w:p w:rsidR="000129BB" w:rsidRPr="000129BB" w:rsidRDefault="000129BB" w:rsidP="000129BB">
      <w:pPr>
        <w:widowControl/>
        <w:numPr>
          <w:ilvl w:val="0"/>
          <w:numId w:val="19"/>
        </w:numPr>
        <w:tabs>
          <w:tab w:val="left" w:pos="1340"/>
        </w:tabs>
        <w:autoSpaceDE/>
        <w:autoSpaceDN/>
        <w:adjustRightInd/>
        <w:ind w:left="1340" w:hanging="370"/>
        <w:rPr>
          <w:rFonts w:ascii="Symbol" w:eastAsia="Symbol" w:hAnsi="Symbol" w:cs="Symbol"/>
          <w:sz w:val="28"/>
          <w:szCs w:val="28"/>
          <w:lang w:eastAsia="ru-RU"/>
        </w:rPr>
      </w:pPr>
      <w:r w:rsidRPr="000129BB">
        <w:rPr>
          <w:rFonts w:ascii="Times New Roman" w:eastAsia="Times New Roman" w:hAnsi="Times New Roman" w:cs="Times New Roman"/>
          <w:sz w:val="28"/>
          <w:szCs w:val="28"/>
          <w:lang w:eastAsia="ru-RU"/>
        </w:rPr>
        <w:t>IP-адреса ЭЧЗ;</w:t>
      </w:r>
    </w:p>
    <w:p w:rsidR="000129BB" w:rsidRPr="00556214" w:rsidRDefault="000129BB" w:rsidP="000129BB">
      <w:pPr>
        <w:widowControl/>
        <w:numPr>
          <w:ilvl w:val="0"/>
          <w:numId w:val="19"/>
        </w:numPr>
        <w:tabs>
          <w:tab w:val="left" w:pos="1340"/>
        </w:tabs>
        <w:autoSpaceDE/>
        <w:autoSpaceDN/>
        <w:adjustRightInd/>
        <w:ind w:left="1340" w:hanging="370"/>
        <w:rPr>
          <w:rFonts w:ascii="Symbol" w:eastAsia="Symbol" w:hAnsi="Symbol" w:cs="Symbol"/>
          <w:sz w:val="28"/>
          <w:szCs w:val="28"/>
          <w:lang w:eastAsia="ru-RU"/>
        </w:rPr>
      </w:pPr>
      <w:r w:rsidRPr="000129BB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расположения ЭЧЗ.</w:t>
      </w:r>
    </w:p>
    <w:p w:rsidR="00556214" w:rsidRDefault="00556214" w:rsidP="00556214">
      <w:pPr>
        <w:widowControl/>
        <w:tabs>
          <w:tab w:val="left" w:pos="1340"/>
        </w:tabs>
        <w:autoSpaceDE/>
        <w:autoSpaceDN/>
        <w:adjustRightInd/>
        <w:ind w:left="1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214" w:rsidRDefault="00556214" w:rsidP="00556214">
      <w:pPr>
        <w:widowControl/>
        <w:tabs>
          <w:tab w:val="left" w:pos="1340"/>
        </w:tabs>
        <w:autoSpaceDE/>
        <w:autoSpaceDN/>
        <w:adjustRightInd/>
        <w:ind w:left="1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214" w:rsidRDefault="00556214" w:rsidP="00556214">
      <w:pPr>
        <w:widowControl/>
        <w:tabs>
          <w:tab w:val="left" w:pos="1340"/>
        </w:tabs>
        <w:autoSpaceDE/>
        <w:autoSpaceDN/>
        <w:adjustRightInd/>
        <w:ind w:left="1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214" w:rsidRDefault="00556214" w:rsidP="00556214">
      <w:pPr>
        <w:widowControl/>
        <w:tabs>
          <w:tab w:val="left" w:pos="1340"/>
        </w:tabs>
        <w:autoSpaceDE/>
        <w:autoSpaceDN/>
        <w:adjustRightInd/>
        <w:ind w:left="1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214" w:rsidRDefault="00556214" w:rsidP="00556214">
      <w:pPr>
        <w:widowControl/>
        <w:tabs>
          <w:tab w:val="left" w:pos="1340"/>
        </w:tabs>
        <w:autoSpaceDE/>
        <w:autoSpaceDN/>
        <w:adjustRightInd/>
        <w:ind w:left="1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214" w:rsidRDefault="00556214" w:rsidP="00556214">
      <w:pPr>
        <w:widowControl/>
        <w:tabs>
          <w:tab w:val="left" w:pos="1340"/>
        </w:tabs>
        <w:autoSpaceDE/>
        <w:autoSpaceDN/>
        <w:adjustRightInd/>
        <w:ind w:left="1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1CFA" w:rsidRDefault="00F11CFA" w:rsidP="00F11CFA">
      <w:pPr>
        <w:widowControl/>
        <w:tabs>
          <w:tab w:val="left" w:pos="1340"/>
        </w:tabs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1CFA" w:rsidRPr="000129BB" w:rsidRDefault="00F11CFA" w:rsidP="00F11CFA">
      <w:pPr>
        <w:widowControl/>
        <w:tabs>
          <w:tab w:val="left" w:pos="1340"/>
        </w:tabs>
        <w:autoSpaceDE/>
        <w:autoSpaceDN/>
        <w:adjustRightInd/>
        <w:rPr>
          <w:rFonts w:ascii="Symbol" w:eastAsia="Symbol" w:hAnsi="Symbol" w:cs="Symbol"/>
          <w:sz w:val="28"/>
          <w:szCs w:val="28"/>
          <w:lang w:eastAsia="ru-RU"/>
        </w:rPr>
      </w:pPr>
    </w:p>
    <w:p w:rsidR="00AF75B2" w:rsidRDefault="00F11CFA" w:rsidP="00556214">
      <w:pPr>
        <w:pStyle w:val="a1"/>
        <w:numPr>
          <w:ilvl w:val="0"/>
          <w:numId w:val="20"/>
        </w:numPr>
        <w:rPr>
          <w:rFonts w:ascii="Times New Roman" w:hAnsi="Times New Roman" w:cs="Times New Roman"/>
          <w:b/>
          <w:sz w:val="28"/>
        </w:rPr>
      </w:pPr>
      <w:r w:rsidRPr="00556214">
        <w:rPr>
          <w:rFonts w:ascii="Times New Roman" w:hAnsi="Times New Roman" w:cs="Times New Roman"/>
          <w:b/>
          <w:sz w:val="28"/>
        </w:rPr>
        <w:t>ЭЧЗ</w:t>
      </w:r>
    </w:p>
    <w:p w:rsidR="00556214" w:rsidRDefault="00556214" w:rsidP="00556214">
      <w:pPr>
        <w:pStyle w:val="a1"/>
        <w:numPr>
          <w:ilvl w:val="0"/>
          <w:numId w:val="0"/>
        </w:numPr>
        <w:ind w:left="720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111760</wp:posOffset>
            </wp:positionV>
            <wp:extent cx="5590243" cy="314325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243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E7C" w:rsidRDefault="00C12E7C" w:rsidP="00556214">
      <w:pPr>
        <w:pStyle w:val="a1"/>
        <w:numPr>
          <w:ilvl w:val="0"/>
          <w:numId w:val="0"/>
        </w:numPr>
        <w:ind w:left="720"/>
        <w:rPr>
          <w:rFonts w:ascii="Times New Roman" w:hAnsi="Times New Roman" w:cs="Times New Roman"/>
          <w:b/>
          <w:sz w:val="28"/>
        </w:rPr>
      </w:pPr>
    </w:p>
    <w:p w:rsidR="00C12E7C" w:rsidRPr="00C12E7C" w:rsidRDefault="00C12E7C" w:rsidP="00C12E7C"/>
    <w:p w:rsidR="00C12E7C" w:rsidRPr="00C12E7C" w:rsidRDefault="00C12E7C" w:rsidP="00C12E7C"/>
    <w:p w:rsidR="00C12E7C" w:rsidRPr="00C12E7C" w:rsidRDefault="00C12E7C" w:rsidP="00C12E7C"/>
    <w:p w:rsidR="00C12E7C" w:rsidRPr="00C12E7C" w:rsidRDefault="00C12E7C" w:rsidP="00C12E7C"/>
    <w:p w:rsidR="00C12E7C" w:rsidRPr="00C12E7C" w:rsidRDefault="00C12E7C" w:rsidP="00C12E7C"/>
    <w:p w:rsidR="00C12E7C" w:rsidRPr="00C12E7C" w:rsidRDefault="00C12E7C" w:rsidP="00C12E7C"/>
    <w:p w:rsidR="00C12E7C" w:rsidRPr="00C12E7C" w:rsidRDefault="00C12E7C" w:rsidP="00C12E7C"/>
    <w:p w:rsidR="00C12E7C" w:rsidRPr="00C12E7C" w:rsidRDefault="00C12E7C" w:rsidP="00C12E7C"/>
    <w:p w:rsidR="00C12E7C" w:rsidRPr="00C12E7C" w:rsidRDefault="00C12E7C" w:rsidP="00C12E7C"/>
    <w:p w:rsidR="00C12E7C" w:rsidRPr="00C12E7C" w:rsidRDefault="00C12E7C" w:rsidP="00C12E7C"/>
    <w:p w:rsidR="00C12E7C" w:rsidRPr="00C12E7C" w:rsidRDefault="00C12E7C" w:rsidP="00C12E7C"/>
    <w:p w:rsidR="00C12E7C" w:rsidRPr="00C12E7C" w:rsidRDefault="00C12E7C" w:rsidP="00C12E7C"/>
    <w:p w:rsidR="00C12E7C" w:rsidRPr="00C12E7C" w:rsidRDefault="00C12E7C" w:rsidP="00C12E7C"/>
    <w:p w:rsidR="00C12E7C" w:rsidRPr="00C12E7C" w:rsidRDefault="00C12E7C" w:rsidP="00C12E7C"/>
    <w:p w:rsidR="00C12E7C" w:rsidRPr="00C12E7C" w:rsidRDefault="00C12E7C" w:rsidP="00C12E7C"/>
    <w:p w:rsidR="00C12E7C" w:rsidRPr="00C12E7C" w:rsidRDefault="00C12E7C" w:rsidP="00C12E7C"/>
    <w:p w:rsidR="00C12E7C" w:rsidRPr="00C12E7C" w:rsidRDefault="00C12E7C" w:rsidP="00C12E7C"/>
    <w:p w:rsidR="00C12E7C" w:rsidRDefault="00C12E7C" w:rsidP="00C12E7C"/>
    <w:p w:rsidR="00556214" w:rsidRPr="00C12E7C" w:rsidRDefault="00C12E7C" w:rsidP="00C12E7C">
      <w:pPr>
        <w:ind w:firstLine="720"/>
        <w:rPr>
          <w:rFonts w:ascii="Times New Roman" w:hAnsi="Times New Roman" w:cs="Times New Roman"/>
          <w:sz w:val="28"/>
        </w:rPr>
      </w:pPr>
      <w:r w:rsidRPr="00C12E7C">
        <w:rPr>
          <w:rFonts w:ascii="Times New Roman" w:hAnsi="Times New Roman" w:cs="Times New Roman"/>
          <w:sz w:val="28"/>
        </w:rPr>
        <w:t xml:space="preserve">Раздел </w:t>
      </w:r>
      <w:r w:rsidRPr="00B25F48">
        <w:rPr>
          <w:rFonts w:ascii="Times New Roman" w:hAnsi="Times New Roman" w:cs="Times New Roman"/>
          <w:i/>
          <w:sz w:val="28"/>
        </w:rPr>
        <w:t>«Доверенные устройства»</w:t>
      </w:r>
      <w:r w:rsidRPr="00C12E7C">
        <w:rPr>
          <w:rFonts w:ascii="Times New Roman" w:hAnsi="Times New Roman" w:cs="Times New Roman"/>
          <w:sz w:val="28"/>
        </w:rPr>
        <w:t xml:space="preserve"> отображается информация о всех машинах, включенных в реестр.</w:t>
      </w:r>
      <w:r w:rsidR="0051632D">
        <w:rPr>
          <w:rFonts w:ascii="Times New Roman" w:hAnsi="Times New Roman" w:cs="Times New Roman"/>
          <w:sz w:val="28"/>
        </w:rPr>
        <w:t xml:space="preserve"> </w:t>
      </w:r>
    </w:p>
    <w:p w:rsidR="00C12E7C" w:rsidRDefault="00C12E7C" w:rsidP="00C12E7C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148590</wp:posOffset>
            </wp:positionV>
            <wp:extent cx="6086475" cy="3422015"/>
            <wp:effectExtent l="0" t="0" r="0" b="698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E7C" w:rsidRDefault="00C12E7C" w:rsidP="00C12E7C">
      <w:pPr>
        <w:tabs>
          <w:tab w:val="left" w:pos="960"/>
        </w:tabs>
      </w:pPr>
      <w:r>
        <w:tab/>
      </w:r>
    </w:p>
    <w:p w:rsidR="0051632D" w:rsidRDefault="0051632D" w:rsidP="00C12E7C">
      <w:pPr>
        <w:tabs>
          <w:tab w:val="left" w:pos="960"/>
        </w:tabs>
      </w:pPr>
    </w:p>
    <w:p w:rsidR="0051632D" w:rsidRPr="0051632D" w:rsidRDefault="0051632D" w:rsidP="0051632D"/>
    <w:p w:rsidR="0051632D" w:rsidRPr="0051632D" w:rsidRDefault="0051632D" w:rsidP="0051632D"/>
    <w:p w:rsidR="0051632D" w:rsidRPr="0051632D" w:rsidRDefault="0051632D" w:rsidP="0051632D"/>
    <w:p w:rsidR="0051632D" w:rsidRPr="0051632D" w:rsidRDefault="0051632D" w:rsidP="0051632D"/>
    <w:p w:rsidR="0051632D" w:rsidRPr="0051632D" w:rsidRDefault="0051632D" w:rsidP="0051632D"/>
    <w:p w:rsidR="0051632D" w:rsidRPr="0051632D" w:rsidRDefault="0051632D" w:rsidP="0051632D"/>
    <w:p w:rsidR="0051632D" w:rsidRPr="0051632D" w:rsidRDefault="0051632D" w:rsidP="0051632D"/>
    <w:p w:rsidR="0051632D" w:rsidRPr="0051632D" w:rsidRDefault="0051632D" w:rsidP="0051632D"/>
    <w:p w:rsidR="0051632D" w:rsidRPr="0051632D" w:rsidRDefault="0051632D" w:rsidP="0051632D"/>
    <w:p w:rsidR="0051632D" w:rsidRPr="0051632D" w:rsidRDefault="0051632D" w:rsidP="0051632D"/>
    <w:p w:rsidR="0051632D" w:rsidRPr="0051632D" w:rsidRDefault="0051632D" w:rsidP="0051632D"/>
    <w:p w:rsidR="0051632D" w:rsidRPr="0051632D" w:rsidRDefault="0051632D" w:rsidP="0051632D"/>
    <w:p w:rsidR="0051632D" w:rsidRPr="0051632D" w:rsidRDefault="0051632D" w:rsidP="0051632D"/>
    <w:p w:rsidR="0051632D" w:rsidRPr="0051632D" w:rsidRDefault="0051632D" w:rsidP="0051632D"/>
    <w:p w:rsidR="0051632D" w:rsidRPr="0051632D" w:rsidRDefault="0051632D" w:rsidP="0051632D"/>
    <w:p w:rsidR="0051632D" w:rsidRPr="0051632D" w:rsidRDefault="0051632D" w:rsidP="0051632D"/>
    <w:p w:rsidR="0051632D" w:rsidRPr="0051632D" w:rsidRDefault="0051632D" w:rsidP="0051632D"/>
    <w:p w:rsidR="0051632D" w:rsidRPr="0051632D" w:rsidRDefault="0051632D" w:rsidP="0051632D"/>
    <w:p w:rsidR="0051632D" w:rsidRPr="0051632D" w:rsidRDefault="0051632D" w:rsidP="0051632D"/>
    <w:p w:rsidR="0051632D" w:rsidRDefault="0051632D" w:rsidP="0051632D"/>
    <w:p w:rsidR="0051632D" w:rsidRDefault="0051632D" w:rsidP="0051632D">
      <w:pPr>
        <w:tabs>
          <w:tab w:val="left" w:pos="930"/>
        </w:tabs>
      </w:pPr>
      <w:r>
        <w:lastRenderedPageBreak/>
        <w:tab/>
      </w:r>
    </w:p>
    <w:p w:rsidR="0051632D" w:rsidRPr="00606301" w:rsidRDefault="00606301" w:rsidP="00606301">
      <w:pPr>
        <w:pStyle w:val="a1"/>
        <w:numPr>
          <w:ilvl w:val="0"/>
          <w:numId w:val="20"/>
        </w:numPr>
        <w:tabs>
          <w:tab w:val="left" w:pos="930"/>
        </w:tabs>
        <w:rPr>
          <w:rFonts w:ascii="Times New Roman" w:hAnsi="Times New Roman" w:cs="Times New Roman"/>
          <w:b/>
          <w:sz w:val="28"/>
        </w:rPr>
      </w:pPr>
      <w:r w:rsidRPr="00606301">
        <w:rPr>
          <w:rFonts w:ascii="Times New Roman" w:hAnsi="Times New Roman" w:cs="Times New Roman"/>
          <w:b/>
          <w:sz w:val="28"/>
        </w:rPr>
        <w:t>Статистика</w:t>
      </w:r>
    </w:p>
    <w:p w:rsidR="00606301" w:rsidRDefault="00606301" w:rsidP="0051632D">
      <w:pPr>
        <w:tabs>
          <w:tab w:val="left" w:pos="930"/>
        </w:tabs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196215</wp:posOffset>
            </wp:positionV>
            <wp:extent cx="6332220" cy="3560445"/>
            <wp:effectExtent l="0" t="0" r="0" b="190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301" w:rsidRPr="00606301" w:rsidRDefault="00606301" w:rsidP="00606301"/>
    <w:p w:rsidR="00606301" w:rsidRPr="00606301" w:rsidRDefault="00606301" w:rsidP="00606301"/>
    <w:p w:rsidR="00606301" w:rsidRPr="00606301" w:rsidRDefault="00606301" w:rsidP="00606301"/>
    <w:p w:rsidR="00606301" w:rsidRPr="00606301" w:rsidRDefault="00606301" w:rsidP="00606301"/>
    <w:p w:rsidR="00606301" w:rsidRPr="00606301" w:rsidRDefault="00606301" w:rsidP="00606301"/>
    <w:p w:rsidR="00606301" w:rsidRPr="00606301" w:rsidRDefault="00606301" w:rsidP="00606301"/>
    <w:p w:rsidR="00606301" w:rsidRPr="00606301" w:rsidRDefault="00606301" w:rsidP="00606301"/>
    <w:p w:rsidR="00606301" w:rsidRPr="00606301" w:rsidRDefault="00606301" w:rsidP="00606301"/>
    <w:p w:rsidR="00606301" w:rsidRPr="00606301" w:rsidRDefault="00606301" w:rsidP="00606301"/>
    <w:p w:rsidR="00606301" w:rsidRPr="00606301" w:rsidRDefault="00606301" w:rsidP="00606301"/>
    <w:p w:rsidR="00606301" w:rsidRPr="00606301" w:rsidRDefault="00606301" w:rsidP="00606301"/>
    <w:p w:rsidR="00606301" w:rsidRPr="00606301" w:rsidRDefault="00606301" w:rsidP="00606301"/>
    <w:p w:rsidR="00606301" w:rsidRPr="00606301" w:rsidRDefault="00606301" w:rsidP="00606301"/>
    <w:p w:rsidR="00606301" w:rsidRPr="00606301" w:rsidRDefault="00606301" w:rsidP="00606301"/>
    <w:p w:rsidR="00606301" w:rsidRPr="00606301" w:rsidRDefault="00606301" w:rsidP="00606301"/>
    <w:p w:rsidR="00606301" w:rsidRPr="00606301" w:rsidRDefault="00606301" w:rsidP="00606301"/>
    <w:p w:rsidR="00606301" w:rsidRPr="00606301" w:rsidRDefault="00606301" w:rsidP="00606301"/>
    <w:p w:rsidR="00606301" w:rsidRPr="00606301" w:rsidRDefault="00606301" w:rsidP="00606301"/>
    <w:p w:rsidR="00606301" w:rsidRPr="00606301" w:rsidRDefault="00606301" w:rsidP="00606301"/>
    <w:p w:rsidR="00606301" w:rsidRPr="00606301" w:rsidRDefault="00606301" w:rsidP="00606301"/>
    <w:p w:rsidR="00606301" w:rsidRPr="00606301" w:rsidRDefault="00606301" w:rsidP="00606301"/>
    <w:p w:rsidR="00606301" w:rsidRPr="00606301" w:rsidRDefault="00606301" w:rsidP="00606301"/>
    <w:p w:rsidR="00606301" w:rsidRPr="00606301" w:rsidRDefault="00606301" w:rsidP="00606301"/>
    <w:p w:rsidR="00606301" w:rsidRDefault="00606301" w:rsidP="00606301"/>
    <w:p w:rsidR="00606301" w:rsidRDefault="00606301" w:rsidP="00606301">
      <w:pPr>
        <w:rPr>
          <w:rFonts w:ascii="Times New Roman" w:hAnsi="Times New Roman" w:cs="Times New Roman"/>
          <w:sz w:val="28"/>
        </w:rPr>
      </w:pPr>
      <w:r w:rsidRPr="002D70FC">
        <w:rPr>
          <w:rFonts w:ascii="Times New Roman" w:hAnsi="Times New Roman" w:cs="Times New Roman"/>
          <w:sz w:val="28"/>
        </w:rPr>
        <w:t>Раздел статистики отображает:</w:t>
      </w:r>
    </w:p>
    <w:p w:rsidR="002D70FC" w:rsidRPr="002D70FC" w:rsidRDefault="002D70FC" w:rsidP="00606301">
      <w:pPr>
        <w:rPr>
          <w:rFonts w:ascii="Times New Roman" w:hAnsi="Times New Roman" w:cs="Times New Roman"/>
          <w:sz w:val="28"/>
        </w:rPr>
      </w:pPr>
    </w:p>
    <w:p w:rsidR="00606301" w:rsidRPr="002D70FC" w:rsidRDefault="0070714C" w:rsidP="00883F98">
      <w:pPr>
        <w:pStyle w:val="a1"/>
        <w:numPr>
          <w:ilvl w:val="0"/>
          <w:numId w:val="20"/>
        </w:numPr>
        <w:spacing w:after="0"/>
        <w:ind w:hanging="720"/>
        <w:rPr>
          <w:rFonts w:ascii="Times New Roman" w:hAnsi="Times New Roman" w:cs="Times New Roman"/>
          <w:sz w:val="28"/>
        </w:rPr>
      </w:pPr>
      <w:r w:rsidRPr="002D70FC">
        <w:rPr>
          <w:rFonts w:ascii="Times New Roman" w:hAnsi="Times New Roman" w:cs="Times New Roman"/>
          <w:sz w:val="28"/>
        </w:rPr>
        <w:t>Количество регистраций из ЭЧЗ</w:t>
      </w:r>
    </w:p>
    <w:p w:rsidR="0070714C" w:rsidRPr="002D70FC" w:rsidRDefault="0070714C" w:rsidP="00883F98">
      <w:pPr>
        <w:pStyle w:val="a1"/>
        <w:numPr>
          <w:ilvl w:val="0"/>
          <w:numId w:val="20"/>
        </w:numPr>
        <w:spacing w:after="0"/>
        <w:ind w:hanging="720"/>
        <w:rPr>
          <w:rFonts w:ascii="Times New Roman" w:hAnsi="Times New Roman" w:cs="Times New Roman"/>
          <w:sz w:val="28"/>
        </w:rPr>
      </w:pPr>
      <w:r w:rsidRPr="002D70FC">
        <w:rPr>
          <w:rFonts w:ascii="Times New Roman" w:hAnsi="Times New Roman" w:cs="Times New Roman"/>
          <w:sz w:val="28"/>
        </w:rPr>
        <w:t>Количество активных читателей ЭЧЗ</w:t>
      </w:r>
    </w:p>
    <w:p w:rsidR="0070714C" w:rsidRPr="002D70FC" w:rsidRDefault="00DF0131" w:rsidP="00883F98">
      <w:pPr>
        <w:pStyle w:val="a1"/>
        <w:numPr>
          <w:ilvl w:val="0"/>
          <w:numId w:val="20"/>
        </w:numPr>
        <w:spacing w:after="0"/>
        <w:ind w:hanging="720"/>
        <w:rPr>
          <w:rFonts w:ascii="Times New Roman" w:hAnsi="Times New Roman" w:cs="Times New Roman"/>
          <w:sz w:val="28"/>
        </w:rPr>
      </w:pPr>
      <w:r w:rsidRPr="002D70FC">
        <w:rPr>
          <w:rFonts w:ascii="Times New Roman" w:hAnsi="Times New Roman" w:cs="Times New Roman"/>
          <w:sz w:val="28"/>
        </w:rPr>
        <w:t xml:space="preserve">Количество </w:t>
      </w:r>
      <w:proofErr w:type="spellStart"/>
      <w:r w:rsidRPr="002D70FC">
        <w:rPr>
          <w:rFonts w:ascii="Times New Roman" w:hAnsi="Times New Roman" w:cs="Times New Roman"/>
          <w:sz w:val="28"/>
        </w:rPr>
        <w:t>просмотреных</w:t>
      </w:r>
      <w:proofErr w:type="spellEnd"/>
      <w:r w:rsidRPr="002D70FC">
        <w:rPr>
          <w:rFonts w:ascii="Times New Roman" w:hAnsi="Times New Roman" w:cs="Times New Roman"/>
          <w:sz w:val="28"/>
        </w:rPr>
        <w:t xml:space="preserve"> с </w:t>
      </w:r>
      <w:proofErr w:type="spellStart"/>
      <w:r w:rsidRPr="002D70FC">
        <w:rPr>
          <w:rFonts w:ascii="Times New Roman" w:hAnsi="Times New Roman" w:cs="Times New Roman"/>
          <w:sz w:val="28"/>
        </w:rPr>
        <w:t>траниц</w:t>
      </w:r>
      <w:proofErr w:type="spellEnd"/>
      <w:r w:rsidRPr="002D70FC">
        <w:rPr>
          <w:rFonts w:ascii="Times New Roman" w:hAnsi="Times New Roman" w:cs="Times New Roman"/>
          <w:sz w:val="28"/>
        </w:rPr>
        <w:t xml:space="preserve"> изданий из ЭЧЗ</w:t>
      </w:r>
    </w:p>
    <w:p w:rsidR="00DF0131" w:rsidRPr="002D70FC" w:rsidRDefault="00DF0131" w:rsidP="00883F98">
      <w:pPr>
        <w:pStyle w:val="a1"/>
        <w:numPr>
          <w:ilvl w:val="0"/>
          <w:numId w:val="20"/>
        </w:numPr>
        <w:spacing w:after="0"/>
        <w:ind w:hanging="720"/>
        <w:rPr>
          <w:rFonts w:ascii="Times New Roman" w:hAnsi="Times New Roman" w:cs="Times New Roman"/>
          <w:sz w:val="28"/>
        </w:rPr>
      </w:pPr>
      <w:r w:rsidRPr="002D70FC">
        <w:rPr>
          <w:rFonts w:ascii="Times New Roman" w:hAnsi="Times New Roman" w:cs="Times New Roman"/>
          <w:sz w:val="28"/>
        </w:rPr>
        <w:t>Количество просмотренных изданий НЭБ из ЭЧЗ</w:t>
      </w:r>
    </w:p>
    <w:p w:rsidR="00681CD0" w:rsidRPr="002D70FC" w:rsidRDefault="00681CD0" w:rsidP="00883F98">
      <w:pPr>
        <w:pStyle w:val="a1"/>
        <w:numPr>
          <w:ilvl w:val="0"/>
          <w:numId w:val="20"/>
        </w:numPr>
        <w:spacing w:after="0"/>
        <w:ind w:hanging="720"/>
        <w:rPr>
          <w:rFonts w:ascii="Times New Roman" w:hAnsi="Times New Roman" w:cs="Times New Roman"/>
          <w:sz w:val="28"/>
        </w:rPr>
      </w:pPr>
      <w:r w:rsidRPr="002D70FC">
        <w:rPr>
          <w:rFonts w:ascii="Times New Roman" w:hAnsi="Times New Roman" w:cs="Times New Roman"/>
          <w:sz w:val="28"/>
        </w:rPr>
        <w:t xml:space="preserve">Количество уникальных </w:t>
      </w:r>
      <w:proofErr w:type="spellStart"/>
      <w:r w:rsidRPr="002D70FC">
        <w:rPr>
          <w:rFonts w:ascii="Times New Roman" w:hAnsi="Times New Roman" w:cs="Times New Roman"/>
          <w:sz w:val="28"/>
        </w:rPr>
        <w:t>просмотреных</w:t>
      </w:r>
      <w:proofErr w:type="spellEnd"/>
      <w:r w:rsidRPr="002D70FC">
        <w:rPr>
          <w:rFonts w:ascii="Times New Roman" w:hAnsi="Times New Roman" w:cs="Times New Roman"/>
          <w:sz w:val="28"/>
        </w:rPr>
        <w:t xml:space="preserve"> изданий из ЭЧЗ</w:t>
      </w:r>
    </w:p>
    <w:p w:rsidR="00681CD0" w:rsidRPr="002D70FC" w:rsidRDefault="00681CD0" w:rsidP="00883F98">
      <w:pPr>
        <w:pStyle w:val="a1"/>
        <w:numPr>
          <w:ilvl w:val="0"/>
          <w:numId w:val="20"/>
        </w:numPr>
        <w:spacing w:after="0"/>
        <w:ind w:hanging="720"/>
        <w:rPr>
          <w:rFonts w:ascii="Times New Roman" w:hAnsi="Times New Roman" w:cs="Times New Roman"/>
          <w:sz w:val="28"/>
        </w:rPr>
      </w:pPr>
      <w:r w:rsidRPr="002D70FC">
        <w:rPr>
          <w:rFonts w:ascii="Times New Roman" w:hAnsi="Times New Roman" w:cs="Times New Roman"/>
          <w:sz w:val="28"/>
        </w:rPr>
        <w:t xml:space="preserve">Количество </w:t>
      </w:r>
      <w:proofErr w:type="spellStart"/>
      <w:r w:rsidRPr="002D70FC">
        <w:rPr>
          <w:rFonts w:ascii="Times New Roman" w:hAnsi="Times New Roman" w:cs="Times New Roman"/>
          <w:sz w:val="28"/>
        </w:rPr>
        <w:t>скаченых</w:t>
      </w:r>
      <w:proofErr w:type="spellEnd"/>
      <w:r w:rsidRPr="002D70FC">
        <w:rPr>
          <w:rFonts w:ascii="Times New Roman" w:hAnsi="Times New Roman" w:cs="Times New Roman"/>
          <w:sz w:val="28"/>
        </w:rPr>
        <w:t xml:space="preserve"> изданий НЭБ из ЭЧЗ</w:t>
      </w:r>
    </w:p>
    <w:p w:rsidR="00681CD0" w:rsidRPr="002D70FC" w:rsidRDefault="00681CD0" w:rsidP="00883F98">
      <w:pPr>
        <w:pStyle w:val="a1"/>
        <w:numPr>
          <w:ilvl w:val="0"/>
          <w:numId w:val="20"/>
        </w:numPr>
        <w:spacing w:after="0"/>
        <w:ind w:hanging="720"/>
        <w:rPr>
          <w:rFonts w:ascii="Times New Roman" w:hAnsi="Times New Roman" w:cs="Times New Roman"/>
          <w:sz w:val="28"/>
        </w:rPr>
      </w:pPr>
      <w:r w:rsidRPr="002D70FC">
        <w:rPr>
          <w:rFonts w:ascii="Times New Roman" w:hAnsi="Times New Roman" w:cs="Times New Roman"/>
          <w:sz w:val="28"/>
        </w:rPr>
        <w:t xml:space="preserve">Количество </w:t>
      </w:r>
      <w:proofErr w:type="spellStart"/>
      <w:r w:rsidRPr="002D70FC">
        <w:rPr>
          <w:rFonts w:ascii="Times New Roman" w:hAnsi="Times New Roman" w:cs="Times New Roman"/>
          <w:sz w:val="28"/>
        </w:rPr>
        <w:t>запявок</w:t>
      </w:r>
      <w:proofErr w:type="spellEnd"/>
      <w:r w:rsidRPr="002D70FC">
        <w:rPr>
          <w:rFonts w:ascii="Times New Roman" w:hAnsi="Times New Roman" w:cs="Times New Roman"/>
          <w:sz w:val="28"/>
        </w:rPr>
        <w:t xml:space="preserve"> по обратной связи из ЭЧЗ</w:t>
      </w:r>
    </w:p>
    <w:p w:rsidR="00681CD0" w:rsidRPr="002D70FC" w:rsidRDefault="00681CD0" w:rsidP="00883F98">
      <w:pPr>
        <w:pStyle w:val="a1"/>
        <w:numPr>
          <w:ilvl w:val="0"/>
          <w:numId w:val="20"/>
        </w:numPr>
        <w:spacing w:after="0"/>
        <w:ind w:hanging="720"/>
        <w:rPr>
          <w:rFonts w:ascii="Times New Roman" w:hAnsi="Times New Roman" w:cs="Times New Roman"/>
          <w:sz w:val="28"/>
        </w:rPr>
      </w:pPr>
      <w:r w:rsidRPr="002D70FC">
        <w:rPr>
          <w:rFonts w:ascii="Times New Roman" w:hAnsi="Times New Roman" w:cs="Times New Roman"/>
          <w:sz w:val="28"/>
        </w:rPr>
        <w:t>Количество поисковых вопросов из ЭЧЗ</w:t>
      </w:r>
    </w:p>
    <w:p w:rsidR="00681CD0" w:rsidRPr="002D70FC" w:rsidRDefault="00681CD0" w:rsidP="00883F98">
      <w:pPr>
        <w:pStyle w:val="a1"/>
        <w:numPr>
          <w:ilvl w:val="0"/>
          <w:numId w:val="20"/>
        </w:numPr>
        <w:spacing w:after="0"/>
        <w:ind w:hanging="720"/>
        <w:rPr>
          <w:rFonts w:ascii="Times New Roman" w:hAnsi="Times New Roman" w:cs="Times New Roman"/>
          <w:sz w:val="28"/>
        </w:rPr>
      </w:pPr>
      <w:r w:rsidRPr="002D70FC">
        <w:rPr>
          <w:rFonts w:ascii="Times New Roman" w:hAnsi="Times New Roman" w:cs="Times New Roman"/>
          <w:sz w:val="28"/>
        </w:rPr>
        <w:t>Количество просмотров карточек открытых изданий и изданий, охраняемых авторским правом</w:t>
      </w:r>
      <w:r w:rsidR="002D70FC" w:rsidRPr="002D70FC">
        <w:rPr>
          <w:rFonts w:ascii="Times New Roman" w:hAnsi="Times New Roman" w:cs="Times New Roman"/>
          <w:sz w:val="28"/>
        </w:rPr>
        <w:t xml:space="preserve"> из ЭЧЗ</w:t>
      </w:r>
    </w:p>
    <w:p w:rsidR="002D70FC" w:rsidRPr="002D70FC" w:rsidRDefault="002D70FC" w:rsidP="00883F98">
      <w:pPr>
        <w:pStyle w:val="a1"/>
        <w:numPr>
          <w:ilvl w:val="0"/>
          <w:numId w:val="20"/>
        </w:numPr>
        <w:spacing w:after="0"/>
        <w:ind w:hanging="720"/>
        <w:rPr>
          <w:rFonts w:ascii="Times New Roman" w:hAnsi="Times New Roman" w:cs="Times New Roman"/>
          <w:sz w:val="28"/>
        </w:rPr>
      </w:pPr>
      <w:r w:rsidRPr="002D70FC">
        <w:rPr>
          <w:rFonts w:ascii="Times New Roman" w:hAnsi="Times New Roman" w:cs="Times New Roman"/>
          <w:sz w:val="28"/>
        </w:rPr>
        <w:t>Количество просмотренных карточек изданий, охраняемых авторским правом из ЭЧЗ</w:t>
      </w:r>
    </w:p>
    <w:p w:rsidR="00883F98" w:rsidRDefault="00883F98" w:rsidP="00606301">
      <w:pPr>
        <w:rPr>
          <w:rFonts w:ascii="Times New Roman" w:hAnsi="Times New Roman" w:cs="Times New Roman"/>
          <w:sz w:val="28"/>
        </w:rPr>
      </w:pPr>
    </w:p>
    <w:p w:rsidR="00883F98" w:rsidRDefault="00883F98" w:rsidP="00606301">
      <w:pPr>
        <w:rPr>
          <w:rFonts w:ascii="Times New Roman" w:hAnsi="Times New Roman" w:cs="Times New Roman"/>
          <w:sz w:val="28"/>
        </w:rPr>
      </w:pPr>
    </w:p>
    <w:p w:rsidR="007F5052" w:rsidRDefault="007F5052" w:rsidP="00606301">
      <w:pPr>
        <w:rPr>
          <w:rFonts w:ascii="Times New Roman" w:hAnsi="Times New Roman" w:cs="Times New Roman"/>
          <w:sz w:val="28"/>
        </w:rPr>
      </w:pPr>
    </w:p>
    <w:p w:rsidR="007F5052" w:rsidRDefault="007F5052" w:rsidP="00606301">
      <w:pPr>
        <w:rPr>
          <w:rFonts w:ascii="Times New Roman" w:hAnsi="Times New Roman" w:cs="Times New Roman"/>
          <w:sz w:val="28"/>
        </w:rPr>
      </w:pPr>
    </w:p>
    <w:p w:rsidR="00883F98" w:rsidRPr="00C826F7" w:rsidRDefault="00883F98" w:rsidP="00883F98">
      <w:pPr>
        <w:pStyle w:val="a1"/>
        <w:numPr>
          <w:ilvl w:val="0"/>
          <w:numId w:val="20"/>
        </w:numPr>
        <w:rPr>
          <w:rFonts w:ascii="Times New Roman" w:hAnsi="Times New Roman" w:cs="Times New Roman"/>
          <w:b/>
          <w:sz w:val="28"/>
        </w:rPr>
      </w:pPr>
      <w:r w:rsidRPr="00C826F7">
        <w:rPr>
          <w:rFonts w:ascii="Times New Roman" w:hAnsi="Times New Roman" w:cs="Times New Roman"/>
          <w:b/>
          <w:sz w:val="28"/>
        </w:rPr>
        <w:t>Верификация</w:t>
      </w:r>
    </w:p>
    <w:p w:rsidR="00C826F7" w:rsidRPr="00883F98" w:rsidRDefault="00883F98" w:rsidP="004E1DD1">
      <w:pPr>
        <w:ind w:firstLine="720"/>
        <w:rPr>
          <w:rFonts w:ascii="Times New Roman" w:hAnsi="Times New Roman" w:cs="Times New Roman"/>
          <w:sz w:val="28"/>
        </w:rPr>
      </w:pPr>
      <w:r w:rsidRPr="00883F98">
        <w:rPr>
          <w:rFonts w:ascii="Times New Roman" w:hAnsi="Times New Roman" w:cs="Times New Roman"/>
          <w:sz w:val="28"/>
        </w:rPr>
        <w:t xml:space="preserve">В разделе «верификация» оператор добавляет </w:t>
      </w:r>
      <w:r w:rsidR="00C826F7">
        <w:rPr>
          <w:rFonts w:ascii="Times New Roman" w:hAnsi="Times New Roman" w:cs="Times New Roman"/>
          <w:sz w:val="28"/>
        </w:rPr>
        <w:t>новых читателей ЭЧЗ и оформляет ЭЧБ.</w:t>
      </w:r>
    </w:p>
    <w:p w:rsidR="00883F98" w:rsidRDefault="007F5052" w:rsidP="00606301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36195</wp:posOffset>
            </wp:positionV>
            <wp:extent cx="5038725" cy="2833146"/>
            <wp:effectExtent l="0" t="0" r="0" b="571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833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A0F" w:rsidRDefault="00681A0F" w:rsidP="00606301">
      <w:pPr>
        <w:rPr>
          <w:rFonts w:ascii="Times New Roman" w:hAnsi="Times New Roman" w:cs="Times New Roman"/>
          <w:sz w:val="28"/>
        </w:rPr>
      </w:pPr>
    </w:p>
    <w:p w:rsidR="009E37F5" w:rsidRDefault="009E37F5" w:rsidP="007F5052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052" w:rsidRDefault="007F5052" w:rsidP="009E37F5">
      <w:pPr>
        <w:widowControl/>
        <w:autoSpaceDE/>
        <w:autoSpaceDN/>
        <w:adjustRightInd/>
        <w:ind w:left="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052" w:rsidRDefault="007F5052" w:rsidP="009E37F5">
      <w:pPr>
        <w:widowControl/>
        <w:autoSpaceDE/>
        <w:autoSpaceDN/>
        <w:adjustRightInd/>
        <w:ind w:left="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052" w:rsidRDefault="007F5052" w:rsidP="009E37F5">
      <w:pPr>
        <w:widowControl/>
        <w:autoSpaceDE/>
        <w:autoSpaceDN/>
        <w:adjustRightInd/>
        <w:ind w:left="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052" w:rsidRDefault="007F5052" w:rsidP="009E37F5">
      <w:pPr>
        <w:widowControl/>
        <w:autoSpaceDE/>
        <w:autoSpaceDN/>
        <w:adjustRightInd/>
        <w:ind w:left="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052" w:rsidRDefault="007F5052" w:rsidP="009E37F5">
      <w:pPr>
        <w:widowControl/>
        <w:autoSpaceDE/>
        <w:autoSpaceDN/>
        <w:adjustRightInd/>
        <w:ind w:left="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052" w:rsidRDefault="007F5052" w:rsidP="009E37F5">
      <w:pPr>
        <w:widowControl/>
        <w:autoSpaceDE/>
        <w:autoSpaceDN/>
        <w:adjustRightInd/>
        <w:ind w:left="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052" w:rsidRDefault="007F5052" w:rsidP="009E37F5">
      <w:pPr>
        <w:widowControl/>
        <w:autoSpaceDE/>
        <w:autoSpaceDN/>
        <w:adjustRightInd/>
        <w:ind w:left="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052" w:rsidRDefault="007F5052" w:rsidP="009E37F5">
      <w:pPr>
        <w:widowControl/>
        <w:autoSpaceDE/>
        <w:autoSpaceDN/>
        <w:adjustRightInd/>
        <w:ind w:left="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052" w:rsidRDefault="007F5052" w:rsidP="009E37F5">
      <w:pPr>
        <w:widowControl/>
        <w:autoSpaceDE/>
        <w:autoSpaceDN/>
        <w:adjustRightInd/>
        <w:ind w:left="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052" w:rsidRDefault="007F5052" w:rsidP="009E37F5">
      <w:pPr>
        <w:widowControl/>
        <w:autoSpaceDE/>
        <w:autoSpaceDN/>
        <w:adjustRightInd/>
        <w:ind w:left="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052" w:rsidRDefault="007F5052" w:rsidP="009E37F5">
      <w:pPr>
        <w:widowControl/>
        <w:autoSpaceDE/>
        <w:autoSpaceDN/>
        <w:adjustRightInd/>
        <w:ind w:left="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052" w:rsidRDefault="007F5052" w:rsidP="009E37F5">
      <w:pPr>
        <w:widowControl/>
        <w:autoSpaceDE/>
        <w:autoSpaceDN/>
        <w:adjustRightInd/>
        <w:ind w:left="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ind w:left="9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37F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странице «</w:t>
      </w:r>
      <w:r w:rsidRPr="009E37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Верификация</w:t>
      </w:r>
      <w:r w:rsidRPr="009E37F5">
        <w:rPr>
          <w:rFonts w:ascii="Times New Roman" w:eastAsia="Times New Roman" w:hAnsi="Times New Roman" w:cs="Times New Roman"/>
          <w:sz w:val="28"/>
          <w:szCs w:val="28"/>
          <w:lang w:eastAsia="ru-RU"/>
        </w:rPr>
        <w:t>» можно выполнить следующие действия:</w:t>
      </w:r>
    </w:p>
    <w:p w:rsidR="009E37F5" w:rsidRPr="009E37F5" w:rsidRDefault="009E37F5" w:rsidP="009E37F5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7F5052">
      <w:pPr>
        <w:widowControl/>
        <w:numPr>
          <w:ilvl w:val="0"/>
          <w:numId w:val="26"/>
        </w:numPr>
        <w:tabs>
          <w:tab w:val="left" w:pos="1340"/>
        </w:tabs>
        <w:autoSpaceDE/>
        <w:autoSpaceDN/>
        <w:adjustRightInd/>
        <w:rPr>
          <w:rFonts w:ascii="Symbol" w:eastAsia="Symbol" w:hAnsi="Symbol" w:cs="Symbol"/>
          <w:sz w:val="28"/>
          <w:szCs w:val="28"/>
          <w:lang w:eastAsia="ru-RU"/>
        </w:rPr>
      </w:pPr>
      <w:r w:rsidRPr="009E37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учетных записей пользователей;</w:t>
      </w:r>
    </w:p>
    <w:p w:rsidR="009E37F5" w:rsidRPr="009E37F5" w:rsidRDefault="009E37F5" w:rsidP="007F5052">
      <w:pPr>
        <w:widowControl/>
        <w:numPr>
          <w:ilvl w:val="0"/>
          <w:numId w:val="26"/>
        </w:numPr>
        <w:tabs>
          <w:tab w:val="left" w:pos="1340"/>
        </w:tabs>
        <w:autoSpaceDE/>
        <w:autoSpaceDN/>
        <w:adjustRightInd/>
        <w:rPr>
          <w:rFonts w:ascii="Symbol" w:eastAsia="Symbol" w:hAnsi="Symbol" w:cs="Symbol"/>
          <w:sz w:val="28"/>
          <w:szCs w:val="28"/>
          <w:lang w:eastAsia="ru-RU"/>
        </w:rPr>
      </w:pPr>
      <w:r w:rsidRPr="009E37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списка активных и неактивных пользователей;</w:t>
      </w:r>
    </w:p>
    <w:p w:rsidR="009E37F5" w:rsidRPr="009E37F5" w:rsidRDefault="009E37F5" w:rsidP="007F5052">
      <w:pPr>
        <w:widowControl/>
        <w:numPr>
          <w:ilvl w:val="0"/>
          <w:numId w:val="26"/>
        </w:numPr>
        <w:tabs>
          <w:tab w:val="left" w:pos="1322"/>
        </w:tabs>
        <w:autoSpaceDE/>
        <w:autoSpaceDN/>
        <w:adjustRightInd/>
        <w:rPr>
          <w:rFonts w:ascii="Symbol" w:eastAsia="Symbol" w:hAnsi="Symbol" w:cs="Symbol"/>
          <w:sz w:val="28"/>
          <w:szCs w:val="28"/>
          <w:lang w:eastAsia="ru-RU"/>
        </w:rPr>
      </w:pPr>
      <w:r w:rsidRPr="009E3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списка верифицированных и </w:t>
      </w:r>
      <w:proofErr w:type="spellStart"/>
      <w:r w:rsidRPr="009E37F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неверифицированных</w:t>
      </w:r>
      <w:proofErr w:type="spellEnd"/>
      <w:r w:rsidRPr="009E3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пользователей;</w:t>
      </w:r>
    </w:p>
    <w:p w:rsidR="009E37F5" w:rsidRPr="009E37F5" w:rsidRDefault="009E37F5" w:rsidP="007F5052">
      <w:pPr>
        <w:widowControl/>
        <w:numPr>
          <w:ilvl w:val="0"/>
          <w:numId w:val="26"/>
        </w:numPr>
        <w:tabs>
          <w:tab w:val="left" w:pos="1340"/>
        </w:tabs>
        <w:autoSpaceDE/>
        <w:autoSpaceDN/>
        <w:adjustRightInd/>
        <w:rPr>
          <w:rFonts w:ascii="Symbol" w:eastAsia="Symbol" w:hAnsi="Symbol" w:cs="Symbol"/>
          <w:sz w:val="28"/>
          <w:szCs w:val="28"/>
          <w:lang w:eastAsia="ru-RU"/>
        </w:rPr>
      </w:pPr>
      <w:r w:rsidRPr="009E37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добавление читателей;</w:t>
      </w:r>
    </w:p>
    <w:p w:rsidR="009E37F5" w:rsidRPr="009E37F5" w:rsidRDefault="009E37F5" w:rsidP="007F5052">
      <w:pPr>
        <w:widowControl/>
        <w:numPr>
          <w:ilvl w:val="0"/>
          <w:numId w:val="26"/>
        </w:numPr>
        <w:tabs>
          <w:tab w:val="left" w:pos="1340"/>
        </w:tabs>
        <w:autoSpaceDE/>
        <w:autoSpaceDN/>
        <w:adjustRightInd/>
        <w:rPr>
          <w:rFonts w:ascii="Symbol" w:eastAsia="Symbol" w:hAnsi="Symbol" w:cs="Symbol"/>
          <w:sz w:val="28"/>
          <w:szCs w:val="28"/>
          <w:lang w:eastAsia="ru-RU"/>
        </w:rPr>
      </w:pPr>
      <w:r w:rsidRPr="009E37F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деактивацию читателей;</w:t>
      </w:r>
    </w:p>
    <w:p w:rsidR="009E37F5" w:rsidRPr="009E37F5" w:rsidRDefault="009E37F5" w:rsidP="007F5052">
      <w:pPr>
        <w:widowControl/>
        <w:numPr>
          <w:ilvl w:val="0"/>
          <w:numId w:val="26"/>
        </w:numPr>
        <w:tabs>
          <w:tab w:val="left" w:pos="1322"/>
        </w:tabs>
        <w:autoSpaceDE/>
        <w:autoSpaceDN/>
        <w:adjustRightInd/>
        <w:spacing w:line="335" w:lineRule="auto"/>
        <w:rPr>
          <w:rFonts w:ascii="Symbol" w:eastAsia="Symbol" w:hAnsi="Symbol" w:cs="Symbol"/>
          <w:sz w:val="28"/>
          <w:szCs w:val="28"/>
          <w:lang w:eastAsia="ru-RU"/>
        </w:rPr>
      </w:pPr>
      <w:r w:rsidRPr="009E37F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добавление, редактирование и удаление электронных читательских билетов.</w:t>
      </w:r>
    </w:p>
    <w:p w:rsidR="009E37F5" w:rsidRPr="009E37F5" w:rsidRDefault="009E37F5" w:rsidP="009E37F5">
      <w:pPr>
        <w:widowControl/>
        <w:autoSpaceDE/>
        <w:autoSpaceDN/>
        <w:adjustRightInd/>
        <w:spacing w:line="9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FF5190" w:rsidRDefault="009E37F5" w:rsidP="00FF5190">
      <w:pPr>
        <w:pStyle w:val="a1"/>
        <w:widowControl/>
        <w:numPr>
          <w:ilvl w:val="0"/>
          <w:numId w:val="26"/>
        </w:numPr>
        <w:tabs>
          <w:tab w:val="left" w:pos="2360"/>
        </w:tabs>
        <w:autoSpaceDE/>
        <w:autoSpaceDN/>
        <w:adjustRightInd/>
        <w:ind w:hanging="153"/>
        <w:rPr>
          <w:rFonts w:ascii="Times New Roman" w:eastAsia="Times New Roman" w:hAnsi="Times New Roman" w:cs="Times New Roman"/>
          <w:szCs w:val="20"/>
          <w:lang w:eastAsia="ru-RU"/>
        </w:rPr>
      </w:pPr>
      <w:r w:rsidRPr="00FF51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Добавление читателя</w:t>
      </w:r>
    </w:p>
    <w:p w:rsidR="009E37F5" w:rsidRPr="009E37F5" w:rsidRDefault="009E37F5" w:rsidP="009E37F5">
      <w:pPr>
        <w:widowControl/>
        <w:autoSpaceDE/>
        <w:autoSpaceDN/>
        <w:adjustRightInd/>
        <w:spacing w:line="21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7F5052">
      <w:pPr>
        <w:widowControl/>
        <w:autoSpaceDE/>
        <w:autoSpaceDN/>
        <w:adjustRightInd/>
        <w:ind w:left="9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37F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добавления читателя ЭЧЗ оператор ЭЧЗ должен:</w:t>
      </w:r>
    </w:p>
    <w:p w:rsidR="006D2DB4" w:rsidRDefault="006D2DB4" w:rsidP="007F5052">
      <w:pPr>
        <w:widowControl/>
        <w:tabs>
          <w:tab w:val="left" w:pos="1540"/>
        </w:tabs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7F5" w:rsidRPr="006D2DB4" w:rsidRDefault="00281126" w:rsidP="006D2DB4">
      <w:pPr>
        <w:pStyle w:val="a1"/>
        <w:widowControl/>
        <w:numPr>
          <w:ilvl w:val="0"/>
          <w:numId w:val="28"/>
        </w:numPr>
        <w:tabs>
          <w:tab w:val="left" w:pos="1540"/>
        </w:tabs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DB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E37F5" w:rsidRPr="006D2DB4">
        <w:rPr>
          <w:rFonts w:ascii="Times New Roman" w:eastAsia="Times New Roman" w:hAnsi="Times New Roman" w:cs="Times New Roman"/>
          <w:sz w:val="28"/>
          <w:szCs w:val="28"/>
          <w:lang w:eastAsia="ru-RU"/>
        </w:rPr>
        <w:t>ажать кнопку «</w:t>
      </w:r>
      <w:r w:rsidR="009E37F5" w:rsidRPr="006D2D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Добавить читателя</w:t>
      </w:r>
      <w:r w:rsidR="005C722B" w:rsidRPr="006D2DB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6D2DB4" w:rsidRPr="009E37F5" w:rsidRDefault="006D2DB4" w:rsidP="007F5052">
      <w:pPr>
        <w:widowControl/>
        <w:tabs>
          <w:tab w:val="left" w:pos="1540"/>
        </w:tabs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7F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5888" behindDoc="1" locked="0" layoutInCell="0" allowOverlap="1" wp14:anchorId="614821CE" wp14:editId="2745C6D6">
            <wp:simplePos x="0" y="0"/>
            <wp:positionH relativeFrom="column">
              <wp:posOffset>412115</wp:posOffset>
            </wp:positionH>
            <wp:positionV relativeFrom="paragraph">
              <wp:posOffset>157481</wp:posOffset>
            </wp:positionV>
            <wp:extent cx="5428615" cy="162306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37F5" w:rsidRPr="009E37F5" w:rsidRDefault="009E37F5" w:rsidP="009E37F5">
      <w:pPr>
        <w:widowControl/>
        <w:autoSpaceDE/>
        <w:autoSpaceDN/>
        <w:adjustRightInd/>
        <w:spacing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2DB4" w:rsidRDefault="006D2DB4" w:rsidP="00281126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2DB4" w:rsidRDefault="006D2DB4" w:rsidP="00281126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7F5" w:rsidRPr="006D2DB4" w:rsidRDefault="009E37F5" w:rsidP="006D2DB4">
      <w:pPr>
        <w:pStyle w:val="a1"/>
        <w:widowControl/>
        <w:numPr>
          <w:ilvl w:val="0"/>
          <w:numId w:val="28"/>
        </w:numPr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D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Откроется страница «</w:t>
      </w:r>
      <w:r w:rsidRPr="006D2D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Регистрация читателя</w:t>
      </w:r>
      <w:r w:rsidR="005C722B" w:rsidRPr="006D2DB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C722B" w:rsidRPr="009E37F5" w:rsidRDefault="00035363" w:rsidP="00281126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37F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1" locked="0" layoutInCell="0" allowOverlap="1" wp14:anchorId="3AE9C1E8" wp14:editId="34C0A3AB">
            <wp:simplePos x="0" y="0"/>
            <wp:positionH relativeFrom="column">
              <wp:posOffset>533400</wp:posOffset>
            </wp:positionH>
            <wp:positionV relativeFrom="paragraph">
              <wp:posOffset>66675</wp:posOffset>
            </wp:positionV>
            <wp:extent cx="5428615" cy="2644775"/>
            <wp:effectExtent l="0" t="0" r="635" b="3175"/>
            <wp:wrapNone/>
            <wp:docPr id="4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264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37F5" w:rsidRPr="009E37F5" w:rsidRDefault="009E37F5" w:rsidP="009E37F5">
      <w:pPr>
        <w:widowControl/>
        <w:autoSpaceDE/>
        <w:autoSpaceDN/>
        <w:adjustRightInd/>
        <w:spacing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37F5" w:rsidRPr="009E37F5" w:rsidRDefault="009E37F5" w:rsidP="009E37F5">
      <w:pPr>
        <w:widowControl/>
        <w:autoSpaceDE/>
        <w:autoSpaceDN/>
        <w:adjustRightInd/>
        <w:spacing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722B" w:rsidRDefault="005C722B" w:rsidP="00281126">
      <w:pPr>
        <w:widowControl/>
        <w:tabs>
          <w:tab w:val="left" w:pos="1540"/>
        </w:tabs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7F5" w:rsidRPr="006D2DB4" w:rsidRDefault="005C722B" w:rsidP="006D2DB4">
      <w:pPr>
        <w:pStyle w:val="a1"/>
        <w:widowControl/>
        <w:numPr>
          <w:ilvl w:val="0"/>
          <w:numId w:val="28"/>
        </w:numPr>
        <w:tabs>
          <w:tab w:val="left" w:pos="1540"/>
        </w:tabs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DB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9E37F5" w:rsidRPr="006D2DB4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аполнить поля формы регистрации:</w:t>
      </w:r>
    </w:p>
    <w:p w:rsidR="009E37F5" w:rsidRPr="009E37F5" w:rsidRDefault="009E37F5" w:rsidP="009E37F5">
      <w:pPr>
        <w:widowControl/>
        <w:autoSpaceDE/>
        <w:autoSpaceDN/>
        <w:adjustRightInd/>
        <w:spacing w:line="15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7F5" w:rsidRPr="009E37F5" w:rsidRDefault="009E37F5" w:rsidP="006D2DB4">
      <w:pPr>
        <w:widowControl/>
        <w:numPr>
          <w:ilvl w:val="0"/>
          <w:numId w:val="27"/>
        </w:numPr>
        <w:tabs>
          <w:tab w:val="left" w:pos="1340"/>
        </w:tabs>
        <w:autoSpaceDE/>
        <w:autoSpaceDN/>
        <w:adjustRightInd/>
        <w:rPr>
          <w:rFonts w:ascii="Symbol" w:eastAsia="Symbol" w:hAnsi="Symbol" w:cs="Symbol"/>
          <w:sz w:val="28"/>
          <w:szCs w:val="28"/>
          <w:lang w:eastAsia="ru-RU"/>
        </w:rPr>
      </w:pPr>
      <w:r w:rsidRPr="009E3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Электронная почта </w:t>
      </w:r>
      <w:r w:rsidRPr="009E37F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E3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E37F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к заполнению;</w:t>
      </w:r>
    </w:p>
    <w:p w:rsidR="005C722B" w:rsidRPr="005C722B" w:rsidRDefault="009E37F5" w:rsidP="006D2DB4">
      <w:pPr>
        <w:widowControl/>
        <w:numPr>
          <w:ilvl w:val="0"/>
          <w:numId w:val="27"/>
        </w:numPr>
        <w:tabs>
          <w:tab w:val="left" w:pos="1340"/>
        </w:tabs>
        <w:autoSpaceDE/>
        <w:autoSpaceDN/>
        <w:adjustRightInd/>
        <w:rPr>
          <w:rFonts w:ascii="Symbol" w:eastAsia="Symbol" w:hAnsi="Symbol" w:cs="Symbol"/>
          <w:sz w:val="28"/>
          <w:szCs w:val="28"/>
          <w:lang w:eastAsia="ru-RU"/>
        </w:rPr>
      </w:pPr>
      <w:r w:rsidRPr="009E3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Пароль </w:t>
      </w:r>
      <w:r w:rsidRPr="009E37F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E3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C722B" w:rsidRPr="005C722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к заполнению</w:t>
      </w:r>
    </w:p>
    <w:p w:rsidR="009E37F5" w:rsidRPr="009E37F5" w:rsidRDefault="009E37F5" w:rsidP="006D2DB4">
      <w:pPr>
        <w:widowControl/>
        <w:numPr>
          <w:ilvl w:val="0"/>
          <w:numId w:val="27"/>
        </w:numPr>
        <w:tabs>
          <w:tab w:val="left" w:pos="1340"/>
        </w:tabs>
        <w:autoSpaceDE/>
        <w:autoSpaceDN/>
        <w:adjustRightInd/>
        <w:rPr>
          <w:rFonts w:ascii="Symbol" w:eastAsia="Symbol" w:hAnsi="Symbol" w:cs="Symbol"/>
          <w:sz w:val="28"/>
          <w:szCs w:val="28"/>
          <w:lang w:eastAsia="ru-RU"/>
        </w:rPr>
      </w:pPr>
      <w:r w:rsidRPr="009E3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Подтверждение пароля </w:t>
      </w:r>
      <w:r w:rsidRPr="009E37F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E3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E37F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к заполнению;</w:t>
      </w:r>
    </w:p>
    <w:p w:rsidR="009E37F5" w:rsidRPr="009E37F5" w:rsidRDefault="009E37F5" w:rsidP="009E37F5">
      <w:pPr>
        <w:widowControl/>
        <w:autoSpaceDE/>
        <w:autoSpaceDN/>
        <w:adjustRightInd/>
        <w:spacing w:line="161" w:lineRule="exact"/>
        <w:rPr>
          <w:rFonts w:ascii="Symbol" w:eastAsia="Symbol" w:hAnsi="Symbol" w:cs="Symbol"/>
          <w:sz w:val="28"/>
          <w:szCs w:val="28"/>
          <w:lang w:eastAsia="ru-RU"/>
        </w:rPr>
      </w:pPr>
    </w:p>
    <w:p w:rsidR="009E37F5" w:rsidRPr="009E37F5" w:rsidRDefault="009E37F5" w:rsidP="006D2DB4">
      <w:pPr>
        <w:widowControl/>
        <w:numPr>
          <w:ilvl w:val="0"/>
          <w:numId w:val="27"/>
        </w:numPr>
        <w:tabs>
          <w:tab w:val="left" w:pos="1340"/>
        </w:tabs>
        <w:autoSpaceDE/>
        <w:autoSpaceDN/>
        <w:adjustRightInd/>
        <w:rPr>
          <w:rFonts w:ascii="Symbol" w:eastAsia="Symbol" w:hAnsi="Symbol" w:cs="Symbol"/>
          <w:sz w:val="28"/>
          <w:szCs w:val="28"/>
          <w:lang w:eastAsia="ru-RU"/>
        </w:rPr>
      </w:pPr>
      <w:r w:rsidRPr="009E3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Номер читательского билета</w:t>
      </w:r>
      <w:r w:rsidRPr="009E37F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E37F5" w:rsidRPr="009E37F5" w:rsidRDefault="009E37F5" w:rsidP="009E37F5">
      <w:pPr>
        <w:widowControl/>
        <w:autoSpaceDE/>
        <w:autoSpaceDN/>
        <w:adjustRightInd/>
        <w:spacing w:line="160" w:lineRule="exact"/>
        <w:rPr>
          <w:rFonts w:ascii="Symbol" w:eastAsia="Symbol" w:hAnsi="Symbol" w:cs="Symbol"/>
          <w:sz w:val="28"/>
          <w:szCs w:val="28"/>
          <w:lang w:eastAsia="ru-RU"/>
        </w:rPr>
      </w:pPr>
    </w:p>
    <w:p w:rsidR="009E37F5" w:rsidRPr="009E37F5" w:rsidRDefault="009E37F5" w:rsidP="006D2DB4">
      <w:pPr>
        <w:widowControl/>
        <w:numPr>
          <w:ilvl w:val="0"/>
          <w:numId w:val="27"/>
        </w:numPr>
        <w:tabs>
          <w:tab w:val="left" w:pos="1340"/>
        </w:tabs>
        <w:autoSpaceDE/>
        <w:autoSpaceDN/>
        <w:adjustRightInd/>
        <w:rPr>
          <w:rFonts w:ascii="Symbol" w:eastAsia="Symbol" w:hAnsi="Symbol" w:cs="Symbol"/>
          <w:sz w:val="28"/>
          <w:szCs w:val="28"/>
          <w:lang w:eastAsia="ru-RU"/>
        </w:rPr>
      </w:pPr>
      <w:r w:rsidRPr="009E37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окончания действия читательского билета</w:t>
      </w:r>
      <w:r w:rsidRPr="009E37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37F5" w:rsidRPr="009E37F5" w:rsidRDefault="009E37F5" w:rsidP="009E37F5">
      <w:pPr>
        <w:widowControl/>
        <w:autoSpaceDE/>
        <w:autoSpaceDN/>
        <w:adjustRightInd/>
        <w:spacing w:line="160" w:lineRule="exact"/>
        <w:rPr>
          <w:rFonts w:ascii="Symbol" w:eastAsia="Symbol" w:hAnsi="Symbol" w:cs="Symbol"/>
          <w:sz w:val="28"/>
          <w:szCs w:val="28"/>
          <w:lang w:eastAsia="ru-RU"/>
        </w:rPr>
      </w:pPr>
    </w:p>
    <w:p w:rsidR="009E37F5" w:rsidRDefault="006D2DB4" w:rsidP="006D2DB4">
      <w:pPr>
        <w:pStyle w:val="a1"/>
        <w:widowControl/>
        <w:numPr>
          <w:ilvl w:val="0"/>
          <w:numId w:val="28"/>
        </w:numPr>
        <w:tabs>
          <w:tab w:val="left" w:pos="1540"/>
        </w:tabs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DB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E37F5" w:rsidRPr="006D2DB4">
        <w:rPr>
          <w:rFonts w:ascii="Times New Roman" w:eastAsia="Times New Roman" w:hAnsi="Times New Roman" w:cs="Times New Roman"/>
          <w:sz w:val="28"/>
          <w:szCs w:val="28"/>
          <w:lang w:eastAsia="ru-RU"/>
        </w:rPr>
        <w:t>ажать кнопку «</w:t>
      </w:r>
      <w:r w:rsidR="009E37F5" w:rsidRPr="006D2D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Отправить данные</w:t>
      </w:r>
      <w:r w:rsidR="009E37F5" w:rsidRPr="006D2DB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C5C3C" w:rsidRDefault="002C5C3C" w:rsidP="00090AE5">
      <w:pPr>
        <w:widowControl/>
        <w:tabs>
          <w:tab w:val="left" w:pos="1540"/>
        </w:tabs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BD3" w:rsidRPr="00204BD3" w:rsidRDefault="00204BD3" w:rsidP="002C5C3C">
      <w:pPr>
        <w:widowControl/>
        <w:tabs>
          <w:tab w:val="left" w:pos="2360"/>
        </w:tabs>
        <w:autoSpaceDE/>
        <w:autoSpaceDN/>
        <w:adjustRightInd/>
        <w:ind w:left="9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04B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Добавление номера читательского билета</w:t>
      </w:r>
    </w:p>
    <w:p w:rsidR="00204BD3" w:rsidRPr="00204BD3" w:rsidRDefault="00204BD3" w:rsidP="002C5C3C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4BD3" w:rsidRPr="00204BD3" w:rsidRDefault="00204BD3" w:rsidP="002C5C3C">
      <w:pPr>
        <w:widowControl/>
        <w:autoSpaceDE/>
        <w:autoSpaceDN/>
        <w:adjustRightInd/>
        <w:ind w:left="260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04BD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добавления номера читательского билета оператору ЭЧЗ необходимо выполнить следующую последовательность действий:</w:t>
      </w:r>
    </w:p>
    <w:p w:rsidR="00204BD3" w:rsidRPr="00204BD3" w:rsidRDefault="00204BD3" w:rsidP="002C5C3C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04BD3" w:rsidRPr="00204BD3" w:rsidRDefault="00204BD3" w:rsidP="002C5C3C">
      <w:pPr>
        <w:widowControl/>
        <w:tabs>
          <w:tab w:val="left" w:pos="1540"/>
        </w:tabs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нажать кнопку «</w:t>
      </w:r>
      <w:r w:rsidRPr="00204B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Добавить ЭЧБ</w:t>
      </w:r>
      <w:r w:rsidR="001D589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04BD3" w:rsidRPr="00090AE5" w:rsidRDefault="006776FC" w:rsidP="00090AE5">
      <w:pPr>
        <w:widowControl/>
        <w:tabs>
          <w:tab w:val="left" w:pos="1540"/>
        </w:tabs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189230</wp:posOffset>
            </wp:positionV>
            <wp:extent cx="5304155" cy="1920240"/>
            <wp:effectExtent l="0" t="0" r="0" b="381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A0F" w:rsidRDefault="00681A0F" w:rsidP="00681A0F">
      <w:pPr>
        <w:rPr>
          <w:rFonts w:ascii="Times New Roman" w:hAnsi="Times New Roman" w:cs="Times New Roman"/>
          <w:sz w:val="28"/>
        </w:rPr>
      </w:pPr>
    </w:p>
    <w:p w:rsidR="00204BD3" w:rsidRDefault="00204BD3" w:rsidP="00681A0F">
      <w:pPr>
        <w:rPr>
          <w:rFonts w:ascii="Times New Roman" w:hAnsi="Times New Roman" w:cs="Times New Roman"/>
          <w:sz w:val="28"/>
        </w:rPr>
      </w:pPr>
    </w:p>
    <w:p w:rsidR="00204BD3" w:rsidRDefault="00204BD3" w:rsidP="00204BD3">
      <w:pPr>
        <w:rPr>
          <w:rFonts w:ascii="Times New Roman" w:hAnsi="Times New Roman" w:cs="Times New Roman"/>
          <w:sz w:val="28"/>
        </w:rPr>
      </w:pPr>
    </w:p>
    <w:p w:rsidR="006776FC" w:rsidRDefault="006776FC" w:rsidP="00204BD3">
      <w:pPr>
        <w:rPr>
          <w:rFonts w:ascii="Times New Roman" w:hAnsi="Times New Roman" w:cs="Times New Roman"/>
          <w:sz w:val="28"/>
        </w:rPr>
      </w:pPr>
    </w:p>
    <w:p w:rsidR="006776FC" w:rsidRDefault="006776FC" w:rsidP="00204BD3">
      <w:pPr>
        <w:rPr>
          <w:rFonts w:ascii="Times New Roman" w:hAnsi="Times New Roman" w:cs="Times New Roman"/>
          <w:sz w:val="28"/>
        </w:rPr>
      </w:pPr>
    </w:p>
    <w:p w:rsidR="006776FC" w:rsidRDefault="006776FC" w:rsidP="00204BD3">
      <w:pPr>
        <w:rPr>
          <w:rFonts w:ascii="Times New Roman" w:hAnsi="Times New Roman" w:cs="Times New Roman"/>
          <w:sz w:val="28"/>
        </w:rPr>
      </w:pPr>
    </w:p>
    <w:p w:rsidR="00786223" w:rsidRDefault="00786223" w:rsidP="00204BD3">
      <w:pPr>
        <w:rPr>
          <w:rFonts w:ascii="Times New Roman" w:hAnsi="Times New Roman" w:cs="Times New Roman"/>
          <w:sz w:val="28"/>
        </w:rPr>
      </w:pPr>
    </w:p>
    <w:p w:rsidR="00035363" w:rsidRDefault="00035363" w:rsidP="00204BD3">
      <w:pPr>
        <w:rPr>
          <w:rFonts w:ascii="Times New Roman" w:hAnsi="Times New Roman" w:cs="Times New Roman"/>
          <w:sz w:val="28"/>
        </w:rPr>
      </w:pPr>
    </w:p>
    <w:p w:rsidR="00204BD3" w:rsidRPr="009246AF" w:rsidRDefault="00204BD3" w:rsidP="00204BD3">
      <w:pPr>
        <w:rPr>
          <w:rFonts w:ascii="Times New Roman" w:hAnsi="Times New Roman" w:cs="Times New Roman"/>
          <w:b/>
          <w:sz w:val="28"/>
        </w:rPr>
      </w:pPr>
      <w:r w:rsidRPr="009246AF">
        <w:rPr>
          <w:rFonts w:ascii="Times New Roman" w:hAnsi="Times New Roman" w:cs="Times New Roman"/>
          <w:b/>
          <w:sz w:val="28"/>
        </w:rPr>
        <w:t>Вызов добавления ЭЧБ</w:t>
      </w:r>
    </w:p>
    <w:p w:rsidR="00204BD3" w:rsidRPr="00204BD3" w:rsidRDefault="00204BD3" w:rsidP="00204BD3">
      <w:pPr>
        <w:rPr>
          <w:rFonts w:ascii="Times New Roman" w:hAnsi="Times New Roman" w:cs="Times New Roman"/>
          <w:sz w:val="28"/>
        </w:rPr>
      </w:pPr>
    </w:p>
    <w:p w:rsidR="00204BD3" w:rsidRPr="00204BD3" w:rsidRDefault="00204BD3" w:rsidP="00204BD3">
      <w:pPr>
        <w:rPr>
          <w:rFonts w:ascii="Times New Roman" w:hAnsi="Times New Roman" w:cs="Times New Roman"/>
          <w:sz w:val="28"/>
        </w:rPr>
      </w:pPr>
      <w:r w:rsidRPr="00204BD3">
        <w:rPr>
          <w:rFonts w:ascii="Times New Roman" w:hAnsi="Times New Roman" w:cs="Times New Roman"/>
          <w:sz w:val="28"/>
        </w:rPr>
        <w:t>Откроется страница вво</w:t>
      </w:r>
      <w:r w:rsidR="00D85662">
        <w:rPr>
          <w:rFonts w:ascii="Times New Roman" w:hAnsi="Times New Roman" w:cs="Times New Roman"/>
          <w:sz w:val="28"/>
        </w:rPr>
        <w:t>да номера читательского билета.</w:t>
      </w:r>
    </w:p>
    <w:p w:rsidR="00204BD3" w:rsidRPr="00204BD3" w:rsidRDefault="00D85662" w:rsidP="00204BD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</w:t>
      </w:r>
      <w:r w:rsidR="00204BD3" w:rsidRPr="00204BD3">
        <w:rPr>
          <w:rFonts w:ascii="Times New Roman" w:hAnsi="Times New Roman" w:cs="Times New Roman"/>
          <w:sz w:val="28"/>
        </w:rPr>
        <w:t>аполнить поля страница ввода номера читательского билета:</w:t>
      </w:r>
    </w:p>
    <w:p w:rsidR="00204BD3" w:rsidRPr="00204BD3" w:rsidRDefault="00204BD3" w:rsidP="00204BD3">
      <w:pPr>
        <w:rPr>
          <w:rFonts w:ascii="Times New Roman" w:hAnsi="Times New Roman" w:cs="Times New Roman"/>
          <w:sz w:val="28"/>
        </w:rPr>
      </w:pPr>
    </w:p>
    <w:p w:rsidR="00204BD3" w:rsidRPr="009246AF" w:rsidRDefault="00204BD3" w:rsidP="00D85662">
      <w:pPr>
        <w:pStyle w:val="a1"/>
        <w:numPr>
          <w:ilvl w:val="0"/>
          <w:numId w:val="31"/>
        </w:numPr>
        <w:spacing w:after="0"/>
        <w:rPr>
          <w:rFonts w:ascii="Times New Roman" w:hAnsi="Times New Roman" w:cs="Times New Roman"/>
          <w:sz w:val="28"/>
        </w:rPr>
      </w:pPr>
      <w:r w:rsidRPr="009246AF">
        <w:rPr>
          <w:rFonts w:ascii="Times New Roman" w:hAnsi="Times New Roman" w:cs="Times New Roman"/>
          <w:sz w:val="28"/>
        </w:rPr>
        <w:t>E-</w:t>
      </w:r>
      <w:proofErr w:type="spellStart"/>
      <w:r w:rsidRPr="009246AF">
        <w:rPr>
          <w:rFonts w:ascii="Times New Roman" w:hAnsi="Times New Roman" w:cs="Times New Roman"/>
          <w:sz w:val="28"/>
        </w:rPr>
        <w:t>mail</w:t>
      </w:r>
      <w:proofErr w:type="spellEnd"/>
      <w:r w:rsidRPr="009246AF">
        <w:rPr>
          <w:rFonts w:ascii="Times New Roman" w:hAnsi="Times New Roman" w:cs="Times New Roman"/>
          <w:sz w:val="28"/>
        </w:rPr>
        <w:t xml:space="preserve"> пользователя – вводится значение существующей учетной записи читателя без ЭЧБ;</w:t>
      </w:r>
    </w:p>
    <w:p w:rsidR="00204BD3" w:rsidRPr="009246AF" w:rsidRDefault="00204BD3" w:rsidP="00D85662">
      <w:pPr>
        <w:pStyle w:val="a1"/>
        <w:numPr>
          <w:ilvl w:val="0"/>
          <w:numId w:val="31"/>
        </w:numPr>
        <w:spacing w:after="0"/>
        <w:rPr>
          <w:rFonts w:ascii="Times New Roman" w:hAnsi="Times New Roman" w:cs="Times New Roman"/>
          <w:sz w:val="28"/>
        </w:rPr>
      </w:pPr>
      <w:r w:rsidRPr="009246AF">
        <w:rPr>
          <w:rFonts w:ascii="Times New Roman" w:hAnsi="Times New Roman" w:cs="Times New Roman"/>
          <w:sz w:val="28"/>
        </w:rPr>
        <w:t>Номер читательского билета;</w:t>
      </w:r>
    </w:p>
    <w:p w:rsidR="00204BD3" w:rsidRDefault="00204BD3" w:rsidP="009246AF">
      <w:pPr>
        <w:pStyle w:val="a1"/>
        <w:numPr>
          <w:ilvl w:val="0"/>
          <w:numId w:val="31"/>
        </w:numPr>
        <w:rPr>
          <w:rFonts w:ascii="Times New Roman" w:hAnsi="Times New Roman" w:cs="Times New Roman"/>
          <w:sz w:val="28"/>
        </w:rPr>
      </w:pPr>
      <w:r w:rsidRPr="009246AF">
        <w:rPr>
          <w:rFonts w:ascii="Times New Roman" w:hAnsi="Times New Roman" w:cs="Times New Roman"/>
          <w:sz w:val="28"/>
        </w:rPr>
        <w:t>Дата окончани</w:t>
      </w:r>
      <w:r w:rsidR="009246AF">
        <w:rPr>
          <w:rFonts w:ascii="Times New Roman" w:hAnsi="Times New Roman" w:cs="Times New Roman"/>
          <w:sz w:val="28"/>
        </w:rPr>
        <w:t>я действия читательского билета.</w:t>
      </w:r>
    </w:p>
    <w:p w:rsidR="009246AF" w:rsidRPr="009246AF" w:rsidRDefault="009246AF" w:rsidP="009246AF">
      <w:pPr>
        <w:pStyle w:val="a1"/>
        <w:numPr>
          <w:ilvl w:val="0"/>
          <w:numId w:val="0"/>
        </w:numPr>
        <w:ind w:left="720"/>
        <w:rPr>
          <w:rFonts w:ascii="Times New Roman" w:hAnsi="Times New Roman" w:cs="Times New Roman"/>
          <w:sz w:val="28"/>
        </w:rPr>
      </w:pPr>
    </w:p>
    <w:p w:rsidR="0022539B" w:rsidRDefault="00204BD3" w:rsidP="00204BD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419C06A">
            <wp:extent cx="6067425" cy="2220595"/>
            <wp:effectExtent l="0" t="0" r="9525" b="82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429" cy="2230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662" w:rsidRDefault="00D85662" w:rsidP="00D85662">
      <w:pPr>
        <w:rPr>
          <w:rFonts w:ascii="Times New Roman" w:hAnsi="Times New Roman" w:cs="Times New Roman"/>
          <w:b/>
          <w:bCs/>
          <w:sz w:val="28"/>
        </w:rPr>
      </w:pPr>
    </w:p>
    <w:p w:rsidR="00D85662" w:rsidRDefault="0022539B" w:rsidP="00D85662">
      <w:pPr>
        <w:rPr>
          <w:rFonts w:ascii="Times New Roman" w:hAnsi="Times New Roman" w:cs="Times New Roman"/>
          <w:sz w:val="28"/>
        </w:rPr>
      </w:pPr>
      <w:r w:rsidRPr="0022539B">
        <w:rPr>
          <w:rFonts w:ascii="Times New Roman" w:hAnsi="Times New Roman" w:cs="Times New Roman"/>
          <w:b/>
          <w:bCs/>
          <w:sz w:val="28"/>
        </w:rPr>
        <w:t>Страница добавления ЭЧБ</w:t>
      </w:r>
    </w:p>
    <w:p w:rsidR="00D85662" w:rsidRDefault="00D85662" w:rsidP="00D85662">
      <w:pPr>
        <w:rPr>
          <w:rFonts w:ascii="Times New Roman" w:hAnsi="Times New Roman" w:cs="Times New Roman"/>
          <w:sz w:val="28"/>
        </w:rPr>
      </w:pPr>
    </w:p>
    <w:p w:rsidR="0022539B" w:rsidRPr="0022539B" w:rsidRDefault="00D85662" w:rsidP="00D8566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="0022539B" w:rsidRPr="0022539B">
        <w:rPr>
          <w:rFonts w:ascii="Times New Roman" w:hAnsi="Times New Roman" w:cs="Times New Roman"/>
          <w:sz w:val="28"/>
        </w:rPr>
        <w:t>ажать кнопку «</w:t>
      </w:r>
      <w:r w:rsidR="0022539B" w:rsidRPr="0022539B">
        <w:rPr>
          <w:rFonts w:ascii="Times New Roman" w:hAnsi="Times New Roman" w:cs="Times New Roman"/>
          <w:b/>
          <w:bCs/>
          <w:sz w:val="28"/>
        </w:rPr>
        <w:t>Сохранить</w:t>
      </w:r>
      <w:r w:rsidR="0022539B" w:rsidRPr="0022539B">
        <w:rPr>
          <w:rFonts w:ascii="Times New Roman" w:hAnsi="Times New Roman" w:cs="Times New Roman"/>
          <w:sz w:val="28"/>
        </w:rPr>
        <w:t>» для сохранения внесенной информации.</w:t>
      </w:r>
    </w:p>
    <w:p w:rsidR="0022539B" w:rsidRPr="0022539B" w:rsidRDefault="0022539B" w:rsidP="0022539B">
      <w:pPr>
        <w:ind w:firstLine="720"/>
        <w:rPr>
          <w:rFonts w:ascii="Times New Roman" w:hAnsi="Times New Roman" w:cs="Times New Roman"/>
          <w:sz w:val="28"/>
        </w:rPr>
      </w:pPr>
      <w:r w:rsidRPr="0022539B">
        <w:rPr>
          <w:rFonts w:ascii="Times New Roman" w:hAnsi="Times New Roman" w:cs="Times New Roman"/>
          <w:sz w:val="28"/>
        </w:rPr>
        <w:t xml:space="preserve">Учетная запись читателя ЭЧЗ будет сохранена со статусами </w:t>
      </w:r>
      <w:r w:rsidRPr="0022539B">
        <w:rPr>
          <w:rFonts w:ascii="Times New Roman" w:hAnsi="Times New Roman" w:cs="Times New Roman"/>
          <w:i/>
          <w:iCs/>
          <w:sz w:val="28"/>
        </w:rPr>
        <w:t xml:space="preserve">Верифицированный </w:t>
      </w:r>
      <w:r w:rsidRPr="0022539B">
        <w:rPr>
          <w:rFonts w:ascii="Times New Roman" w:hAnsi="Times New Roman" w:cs="Times New Roman"/>
          <w:sz w:val="28"/>
        </w:rPr>
        <w:t>и</w:t>
      </w:r>
      <w:r w:rsidRPr="0022539B">
        <w:rPr>
          <w:rFonts w:ascii="Times New Roman" w:hAnsi="Times New Roman" w:cs="Times New Roman"/>
          <w:i/>
          <w:iCs/>
          <w:sz w:val="28"/>
        </w:rPr>
        <w:t xml:space="preserve"> Активный</w:t>
      </w:r>
      <w:r w:rsidRPr="0022539B">
        <w:rPr>
          <w:rFonts w:ascii="Times New Roman" w:hAnsi="Times New Roman" w:cs="Times New Roman"/>
          <w:sz w:val="28"/>
        </w:rPr>
        <w:t>.</w:t>
      </w:r>
    </w:p>
    <w:p w:rsidR="00E64D0B" w:rsidRDefault="00E64D0B" w:rsidP="0022539B">
      <w:pPr>
        <w:ind w:firstLine="720"/>
        <w:rPr>
          <w:rFonts w:ascii="Times New Roman" w:hAnsi="Times New Roman" w:cs="Times New Roman"/>
          <w:sz w:val="28"/>
        </w:rPr>
      </w:pPr>
    </w:p>
    <w:p w:rsidR="00E64D0B" w:rsidRDefault="00D85662" w:rsidP="0022539B">
      <w:pPr>
        <w:ind w:firstLine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759865</wp:posOffset>
            </wp:positionH>
            <wp:positionV relativeFrom="paragraph">
              <wp:posOffset>9037</wp:posOffset>
            </wp:positionV>
            <wp:extent cx="5078095" cy="2334895"/>
            <wp:effectExtent l="0" t="0" r="8255" b="825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D0B" w:rsidRDefault="00E64D0B" w:rsidP="0022539B">
      <w:pPr>
        <w:ind w:firstLine="720"/>
        <w:rPr>
          <w:rFonts w:ascii="Times New Roman" w:hAnsi="Times New Roman" w:cs="Times New Roman"/>
          <w:sz w:val="28"/>
        </w:rPr>
      </w:pPr>
    </w:p>
    <w:p w:rsidR="00E64D0B" w:rsidRDefault="00E64D0B" w:rsidP="00E64D0B">
      <w:pPr>
        <w:rPr>
          <w:rFonts w:ascii="Times New Roman" w:hAnsi="Times New Roman" w:cs="Times New Roman"/>
          <w:sz w:val="28"/>
        </w:rPr>
      </w:pPr>
    </w:p>
    <w:p w:rsidR="00D85662" w:rsidRDefault="00E64D0B" w:rsidP="00E64D0B">
      <w:pPr>
        <w:tabs>
          <w:tab w:val="left" w:pos="111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D85662" w:rsidRDefault="00D85662" w:rsidP="00E64D0B">
      <w:pPr>
        <w:tabs>
          <w:tab w:val="left" w:pos="1110"/>
        </w:tabs>
        <w:rPr>
          <w:rFonts w:ascii="Times New Roman" w:hAnsi="Times New Roman" w:cs="Times New Roman"/>
          <w:sz w:val="28"/>
        </w:rPr>
      </w:pPr>
    </w:p>
    <w:p w:rsidR="00D85662" w:rsidRDefault="00D85662" w:rsidP="00E64D0B">
      <w:pPr>
        <w:tabs>
          <w:tab w:val="left" w:pos="1110"/>
        </w:tabs>
        <w:rPr>
          <w:rFonts w:ascii="Times New Roman" w:hAnsi="Times New Roman" w:cs="Times New Roman"/>
          <w:sz w:val="28"/>
        </w:rPr>
      </w:pPr>
    </w:p>
    <w:p w:rsidR="00D85662" w:rsidRDefault="00D85662" w:rsidP="00E64D0B">
      <w:pPr>
        <w:tabs>
          <w:tab w:val="left" w:pos="1110"/>
        </w:tabs>
        <w:rPr>
          <w:rFonts w:ascii="Times New Roman" w:hAnsi="Times New Roman" w:cs="Times New Roman"/>
          <w:sz w:val="28"/>
        </w:rPr>
      </w:pPr>
    </w:p>
    <w:p w:rsidR="00D85662" w:rsidRDefault="00D85662" w:rsidP="00E64D0B">
      <w:pPr>
        <w:tabs>
          <w:tab w:val="left" w:pos="1110"/>
        </w:tabs>
        <w:rPr>
          <w:rFonts w:ascii="Times New Roman" w:hAnsi="Times New Roman" w:cs="Times New Roman"/>
          <w:sz w:val="28"/>
        </w:rPr>
      </w:pPr>
    </w:p>
    <w:p w:rsidR="00D85662" w:rsidRDefault="00D85662" w:rsidP="00E64D0B">
      <w:pPr>
        <w:tabs>
          <w:tab w:val="left" w:pos="1110"/>
        </w:tabs>
        <w:rPr>
          <w:rFonts w:ascii="Times New Roman" w:hAnsi="Times New Roman" w:cs="Times New Roman"/>
          <w:sz w:val="28"/>
        </w:rPr>
      </w:pPr>
    </w:p>
    <w:p w:rsidR="00D85662" w:rsidRDefault="00D85662" w:rsidP="00E64D0B">
      <w:pPr>
        <w:tabs>
          <w:tab w:val="left" w:pos="1110"/>
        </w:tabs>
        <w:rPr>
          <w:rFonts w:ascii="Times New Roman" w:hAnsi="Times New Roman" w:cs="Times New Roman"/>
          <w:sz w:val="28"/>
        </w:rPr>
      </w:pPr>
    </w:p>
    <w:p w:rsidR="00D85662" w:rsidRDefault="00D85662" w:rsidP="00E64D0B">
      <w:pPr>
        <w:tabs>
          <w:tab w:val="left" w:pos="1110"/>
        </w:tabs>
        <w:rPr>
          <w:rFonts w:ascii="Times New Roman" w:hAnsi="Times New Roman" w:cs="Times New Roman"/>
          <w:sz w:val="28"/>
        </w:rPr>
      </w:pPr>
    </w:p>
    <w:p w:rsidR="006022B6" w:rsidRPr="00D139D6" w:rsidRDefault="006022B6" w:rsidP="006022B6">
      <w:pPr>
        <w:tabs>
          <w:tab w:val="left" w:pos="1110"/>
        </w:tabs>
        <w:rPr>
          <w:rFonts w:ascii="Times New Roman" w:hAnsi="Times New Roman" w:cs="Times New Roman"/>
          <w:b/>
          <w:sz w:val="28"/>
        </w:rPr>
      </w:pPr>
      <w:r w:rsidRPr="00D139D6">
        <w:rPr>
          <w:rFonts w:ascii="Times New Roman" w:hAnsi="Times New Roman" w:cs="Times New Roman"/>
          <w:b/>
          <w:sz w:val="28"/>
        </w:rPr>
        <w:lastRenderedPageBreak/>
        <w:t>Поиск учетных записей читателей ЭЧЗ</w:t>
      </w:r>
    </w:p>
    <w:p w:rsidR="006022B6" w:rsidRPr="006022B6" w:rsidRDefault="006022B6" w:rsidP="006022B6">
      <w:pPr>
        <w:tabs>
          <w:tab w:val="left" w:pos="1110"/>
        </w:tabs>
        <w:rPr>
          <w:rFonts w:ascii="Times New Roman" w:hAnsi="Times New Roman" w:cs="Times New Roman"/>
          <w:sz w:val="28"/>
        </w:rPr>
      </w:pPr>
    </w:p>
    <w:p w:rsidR="006022B6" w:rsidRPr="006022B6" w:rsidRDefault="006022B6" w:rsidP="006022B6">
      <w:pPr>
        <w:tabs>
          <w:tab w:val="left" w:pos="1110"/>
        </w:tabs>
        <w:rPr>
          <w:rFonts w:ascii="Times New Roman" w:hAnsi="Times New Roman" w:cs="Times New Roman"/>
          <w:sz w:val="28"/>
        </w:rPr>
      </w:pPr>
      <w:r w:rsidRPr="006022B6">
        <w:rPr>
          <w:rFonts w:ascii="Times New Roman" w:hAnsi="Times New Roman" w:cs="Times New Roman"/>
          <w:sz w:val="28"/>
        </w:rPr>
        <w:t>Для выполнения поиска учетных за</w:t>
      </w:r>
      <w:r w:rsidR="00D139D6">
        <w:rPr>
          <w:rFonts w:ascii="Times New Roman" w:hAnsi="Times New Roman" w:cs="Times New Roman"/>
          <w:sz w:val="28"/>
        </w:rPr>
        <w:t>писей читателей ЭЧЗ необходимо:</w:t>
      </w:r>
    </w:p>
    <w:p w:rsidR="006022B6" w:rsidRPr="00D139D6" w:rsidRDefault="006022B6" w:rsidP="006022B6">
      <w:pPr>
        <w:pStyle w:val="a1"/>
        <w:numPr>
          <w:ilvl w:val="0"/>
          <w:numId w:val="32"/>
        </w:numPr>
        <w:tabs>
          <w:tab w:val="left" w:pos="1110"/>
        </w:tabs>
        <w:rPr>
          <w:rFonts w:ascii="Times New Roman" w:hAnsi="Times New Roman" w:cs="Times New Roman"/>
          <w:sz w:val="28"/>
        </w:rPr>
      </w:pPr>
      <w:r w:rsidRPr="00D139D6">
        <w:rPr>
          <w:rFonts w:ascii="Times New Roman" w:hAnsi="Times New Roman" w:cs="Times New Roman"/>
          <w:sz w:val="28"/>
        </w:rPr>
        <w:t>ввести</w:t>
      </w:r>
      <w:r w:rsidRPr="00D139D6">
        <w:rPr>
          <w:rFonts w:ascii="Times New Roman" w:hAnsi="Times New Roman" w:cs="Times New Roman"/>
          <w:sz w:val="28"/>
        </w:rPr>
        <w:tab/>
        <w:t>необходимые</w:t>
      </w:r>
      <w:r w:rsidR="00D139D6" w:rsidRPr="00D139D6">
        <w:rPr>
          <w:rFonts w:ascii="Times New Roman" w:hAnsi="Times New Roman" w:cs="Times New Roman"/>
          <w:sz w:val="28"/>
        </w:rPr>
        <w:tab/>
        <w:t>значения</w:t>
      </w:r>
      <w:r w:rsidR="00D139D6" w:rsidRPr="00D139D6">
        <w:rPr>
          <w:rFonts w:ascii="Times New Roman" w:hAnsi="Times New Roman" w:cs="Times New Roman"/>
          <w:sz w:val="28"/>
        </w:rPr>
        <w:tab/>
        <w:t>в</w:t>
      </w:r>
      <w:r w:rsidR="00D139D6" w:rsidRPr="00D139D6">
        <w:rPr>
          <w:rFonts w:ascii="Times New Roman" w:hAnsi="Times New Roman" w:cs="Times New Roman"/>
          <w:sz w:val="28"/>
        </w:rPr>
        <w:tab/>
        <w:t>поля,</w:t>
      </w:r>
      <w:r w:rsidR="00D139D6" w:rsidRPr="00D139D6">
        <w:rPr>
          <w:rFonts w:ascii="Times New Roman" w:hAnsi="Times New Roman" w:cs="Times New Roman"/>
          <w:sz w:val="28"/>
        </w:rPr>
        <w:tab/>
        <w:t>которые</w:t>
      </w:r>
      <w:r w:rsidR="00D139D6" w:rsidRPr="00D139D6">
        <w:rPr>
          <w:rFonts w:ascii="Times New Roman" w:hAnsi="Times New Roman" w:cs="Times New Roman"/>
          <w:sz w:val="28"/>
        </w:rPr>
        <w:tab/>
        <w:t xml:space="preserve">будут </w:t>
      </w:r>
      <w:r w:rsidRPr="00D139D6">
        <w:rPr>
          <w:rFonts w:ascii="Times New Roman" w:hAnsi="Times New Roman" w:cs="Times New Roman"/>
          <w:sz w:val="28"/>
        </w:rPr>
        <w:t>использоваться в качестве критериев поиска:</w:t>
      </w:r>
    </w:p>
    <w:p w:rsidR="006022B6" w:rsidRPr="00D139D6" w:rsidRDefault="006022B6" w:rsidP="00D139D6">
      <w:pPr>
        <w:pStyle w:val="a1"/>
        <w:numPr>
          <w:ilvl w:val="0"/>
          <w:numId w:val="32"/>
        </w:numPr>
        <w:tabs>
          <w:tab w:val="left" w:pos="1110"/>
        </w:tabs>
        <w:spacing w:after="0"/>
        <w:ind w:firstLine="273"/>
        <w:rPr>
          <w:rFonts w:ascii="Times New Roman" w:hAnsi="Times New Roman" w:cs="Times New Roman"/>
          <w:sz w:val="28"/>
        </w:rPr>
      </w:pPr>
      <w:r w:rsidRPr="00D139D6">
        <w:rPr>
          <w:rFonts w:ascii="Times New Roman" w:hAnsi="Times New Roman" w:cs="Times New Roman"/>
          <w:sz w:val="28"/>
        </w:rPr>
        <w:t>ФИО;</w:t>
      </w:r>
    </w:p>
    <w:p w:rsidR="006022B6" w:rsidRPr="00D139D6" w:rsidRDefault="006022B6" w:rsidP="00D139D6">
      <w:pPr>
        <w:pStyle w:val="a1"/>
        <w:numPr>
          <w:ilvl w:val="0"/>
          <w:numId w:val="32"/>
        </w:numPr>
        <w:tabs>
          <w:tab w:val="left" w:pos="1110"/>
        </w:tabs>
        <w:spacing w:after="0"/>
        <w:ind w:firstLine="273"/>
        <w:rPr>
          <w:rFonts w:ascii="Times New Roman" w:hAnsi="Times New Roman" w:cs="Times New Roman"/>
          <w:sz w:val="28"/>
        </w:rPr>
      </w:pPr>
      <w:r w:rsidRPr="00D139D6">
        <w:rPr>
          <w:rFonts w:ascii="Times New Roman" w:hAnsi="Times New Roman" w:cs="Times New Roman"/>
          <w:sz w:val="28"/>
        </w:rPr>
        <w:t>E-</w:t>
      </w:r>
      <w:proofErr w:type="spellStart"/>
      <w:r w:rsidRPr="00D139D6">
        <w:rPr>
          <w:rFonts w:ascii="Times New Roman" w:hAnsi="Times New Roman" w:cs="Times New Roman"/>
          <w:sz w:val="28"/>
        </w:rPr>
        <w:t>mail</w:t>
      </w:r>
      <w:proofErr w:type="spellEnd"/>
      <w:r w:rsidRPr="00D139D6">
        <w:rPr>
          <w:rFonts w:ascii="Times New Roman" w:hAnsi="Times New Roman" w:cs="Times New Roman"/>
          <w:sz w:val="28"/>
        </w:rPr>
        <w:t>;</w:t>
      </w:r>
    </w:p>
    <w:p w:rsidR="006022B6" w:rsidRPr="00D139D6" w:rsidRDefault="006022B6" w:rsidP="00D139D6">
      <w:pPr>
        <w:pStyle w:val="a1"/>
        <w:numPr>
          <w:ilvl w:val="0"/>
          <w:numId w:val="32"/>
        </w:numPr>
        <w:tabs>
          <w:tab w:val="left" w:pos="1110"/>
        </w:tabs>
        <w:spacing w:after="0"/>
        <w:ind w:firstLine="273"/>
        <w:rPr>
          <w:rFonts w:ascii="Times New Roman" w:hAnsi="Times New Roman" w:cs="Times New Roman"/>
          <w:sz w:val="28"/>
        </w:rPr>
      </w:pPr>
      <w:r w:rsidRPr="00D139D6">
        <w:rPr>
          <w:rFonts w:ascii="Times New Roman" w:hAnsi="Times New Roman" w:cs="Times New Roman"/>
          <w:sz w:val="28"/>
        </w:rPr>
        <w:t>Номер ЕЭЧБ;</w:t>
      </w:r>
    </w:p>
    <w:p w:rsidR="006022B6" w:rsidRPr="0057662A" w:rsidRDefault="006022B6" w:rsidP="0057662A">
      <w:pPr>
        <w:pStyle w:val="a1"/>
        <w:numPr>
          <w:ilvl w:val="0"/>
          <w:numId w:val="32"/>
        </w:numPr>
        <w:tabs>
          <w:tab w:val="left" w:pos="1110"/>
        </w:tabs>
        <w:spacing w:after="0"/>
        <w:ind w:firstLine="273"/>
        <w:rPr>
          <w:rFonts w:ascii="Times New Roman" w:hAnsi="Times New Roman" w:cs="Times New Roman"/>
          <w:sz w:val="28"/>
        </w:rPr>
      </w:pPr>
      <w:r w:rsidRPr="00D139D6">
        <w:rPr>
          <w:rFonts w:ascii="Times New Roman" w:hAnsi="Times New Roman" w:cs="Times New Roman"/>
          <w:sz w:val="28"/>
        </w:rPr>
        <w:t>Номер ЭЧБ;</w:t>
      </w:r>
    </w:p>
    <w:p w:rsidR="006022B6" w:rsidRPr="001815A6" w:rsidRDefault="006022B6" w:rsidP="006022B6">
      <w:pPr>
        <w:pStyle w:val="a1"/>
        <w:numPr>
          <w:ilvl w:val="0"/>
          <w:numId w:val="32"/>
        </w:numPr>
        <w:tabs>
          <w:tab w:val="left" w:pos="1110"/>
        </w:tabs>
        <w:rPr>
          <w:rFonts w:ascii="Times New Roman" w:hAnsi="Times New Roman" w:cs="Times New Roman"/>
          <w:sz w:val="28"/>
        </w:rPr>
      </w:pPr>
      <w:r w:rsidRPr="001815A6">
        <w:rPr>
          <w:rFonts w:ascii="Times New Roman" w:hAnsi="Times New Roman" w:cs="Times New Roman"/>
          <w:sz w:val="28"/>
        </w:rPr>
        <w:t>выбрать значения статусов пользователя:</w:t>
      </w:r>
    </w:p>
    <w:p w:rsidR="006022B6" w:rsidRPr="001815A6" w:rsidRDefault="006022B6" w:rsidP="001815A6">
      <w:pPr>
        <w:pStyle w:val="a1"/>
        <w:numPr>
          <w:ilvl w:val="0"/>
          <w:numId w:val="32"/>
        </w:numPr>
        <w:tabs>
          <w:tab w:val="left" w:pos="1110"/>
        </w:tabs>
        <w:spacing w:after="0"/>
        <w:ind w:left="1418" w:hanging="425"/>
        <w:rPr>
          <w:rFonts w:ascii="Times New Roman" w:hAnsi="Times New Roman" w:cs="Times New Roman"/>
          <w:sz w:val="28"/>
        </w:rPr>
      </w:pPr>
      <w:r w:rsidRPr="001815A6">
        <w:rPr>
          <w:rFonts w:ascii="Times New Roman" w:hAnsi="Times New Roman" w:cs="Times New Roman"/>
          <w:sz w:val="28"/>
        </w:rPr>
        <w:t>Верифицированные;</w:t>
      </w:r>
    </w:p>
    <w:p w:rsidR="006022B6" w:rsidRPr="001815A6" w:rsidRDefault="006022B6" w:rsidP="006022B6">
      <w:pPr>
        <w:pStyle w:val="a1"/>
        <w:numPr>
          <w:ilvl w:val="0"/>
          <w:numId w:val="32"/>
        </w:numPr>
        <w:tabs>
          <w:tab w:val="left" w:pos="1110"/>
        </w:tabs>
        <w:spacing w:after="0"/>
        <w:ind w:left="1418" w:hanging="425"/>
        <w:rPr>
          <w:rFonts w:ascii="Times New Roman" w:hAnsi="Times New Roman" w:cs="Times New Roman"/>
          <w:sz w:val="28"/>
        </w:rPr>
      </w:pPr>
      <w:r w:rsidRPr="001815A6">
        <w:rPr>
          <w:rFonts w:ascii="Times New Roman" w:hAnsi="Times New Roman" w:cs="Times New Roman"/>
          <w:sz w:val="28"/>
        </w:rPr>
        <w:t>Не верифицированные;</w:t>
      </w:r>
    </w:p>
    <w:p w:rsidR="006022B6" w:rsidRPr="001815A6" w:rsidRDefault="006022B6" w:rsidP="001815A6">
      <w:pPr>
        <w:pStyle w:val="a1"/>
        <w:numPr>
          <w:ilvl w:val="0"/>
          <w:numId w:val="32"/>
        </w:numPr>
        <w:tabs>
          <w:tab w:val="left" w:pos="1110"/>
        </w:tabs>
        <w:spacing w:after="0"/>
        <w:ind w:firstLine="1265"/>
        <w:rPr>
          <w:rFonts w:ascii="Times New Roman" w:hAnsi="Times New Roman" w:cs="Times New Roman"/>
          <w:sz w:val="28"/>
        </w:rPr>
      </w:pPr>
      <w:r w:rsidRPr="001815A6">
        <w:rPr>
          <w:rFonts w:ascii="Times New Roman" w:hAnsi="Times New Roman" w:cs="Times New Roman"/>
          <w:sz w:val="28"/>
        </w:rPr>
        <w:t>Активные;</w:t>
      </w:r>
    </w:p>
    <w:p w:rsidR="006022B6" w:rsidRPr="0057662A" w:rsidRDefault="006022B6" w:rsidP="006022B6">
      <w:pPr>
        <w:pStyle w:val="a1"/>
        <w:numPr>
          <w:ilvl w:val="0"/>
          <w:numId w:val="32"/>
        </w:numPr>
        <w:tabs>
          <w:tab w:val="left" w:pos="1110"/>
        </w:tabs>
        <w:spacing w:after="0"/>
        <w:ind w:firstLine="1265"/>
        <w:rPr>
          <w:rFonts w:ascii="Times New Roman" w:hAnsi="Times New Roman" w:cs="Times New Roman"/>
          <w:sz w:val="28"/>
        </w:rPr>
      </w:pPr>
      <w:r w:rsidRPr="001815A6">
        <w:rPr>
          <w:rFonts w:ascii="Times New Roman" w:hAnsi="Times New Roman" w:cs="Times New Roman"/>
          <w:sz w:val="28"/>
        </w:rPr>
        <w:t>Не активные;</w:t>
      </w:r>
    </w:p>
    <w:p w:rsidR="006022B6" w:rsidRPr="001815A6" w:rsidRDefault="006022B6" w:rsidP="001815A6">
      <w:pPr>
        <w:pStyle w:val="a1"/>
        <w:numPr>
          <w:ilvl w:val="0"/>
          <w:numId w:val="32"/>
        </w:numPr>
        <w:tabs>
          <w:tab w:val="left" w:pos="1110"/>
        </w:tabs>
        <w:rPr>
          <w:rFonts w:ascii="Times New Roman" w:hAnsi="Times New Roman" w:cs="Times New Roman"/>
          <w:sz w:val="28"/>
        </w:rPr>
      </w:pPr>
      <w:r w:rsidRPr="001815A6">
        <w:rPr>
          <w:rFonts w:ascii="Times New Roman" w:hAnsi="Times New Roman" w:cs="Times New Roman"/>
          <w:sz w:val="28"/>
        </w:rPr>
        <w:t>нажать кнопку «Искать».</w:t>
      </w:r>
    </w:p>
    <w:p w:rsidR="00D85662" w:rsidRDefault="006022B6" w:rsidP="006022B6">
      <w:pPr>
        <w:tabs>
          <w:tab w:val="left" w:pos="1110"/>
        </w:tabs>
        <w:rPr>
          <w:rFonts w:ascii="Times New Roman" w:hAnsi="Times New Roman" w:cs="Times New Roman"/>
          <w:sz w:val="28"/>
        </w:rPr>
      </w:pPr>
      <w:r w:rsidRPr="006022B6">
        <w:rPr>
          <w:rFonts w:ascii="Times New Roman" w:hAnsi="Times New Roman" w:cs="Times New Roman"/>
          <w:sz w:val="28"/>
        </w:rPr>
        <w:t>Будет выдан список учетных записей</w:t>
      </w:r>
      <w:r w:rsidR="001815A6">
        <w:rPr>
          <w:rFonts w:ascii="Times New Roman" w:hAnsi="Times New Roman" w:cs="Times New Roman"/>
          <w:sz w:val="28"/>
        </w:rPr>
        <w:t>.</w:t>
      </w:r>
    </w:p>
    <w:p w:rsidR="001815A6" w:rsidRDefault="001815A6" w:rsidP="006022B6">
      <w:pPr>
        <w:tabs>
          <w:tab w:val="left" w:pos="1110"/>
        </w:tabs>
        <w:rPr>
          <w:rFonts w:ascii="Times New Roman" w:hAnsi="Times New Roman" w:cs="Times New Roman"/>
          <w:sz w:val="28"/>
        </w:rPr>
      </w:pPr>
    </w:p>
    <w:p w:rsidR="00705709" w:rsidRPr="00705709" w:rsidRDefault="00705709" w:rsidP="006022B6">
      <w:pPr>
        <w:tabs>
          <w:tab w:val="left" w:pos="1110"/>
        </w:tabs>
        <w:rPr>
          <w:rFonts w:ascii="Times New Roman" w:hAnsi="Times New Roman" w:cs="Times New Roman"/>
          <w:b/>
          <w:sz w:val="28"/>
        </w:rPr>
      </w:pPr>
      <w:r w:rsidRPr="00705709">
        <w:rPr>
          <w:rFonts w:ascii="Times New Roman" w:hAnsi="Times New Roman" w:cs="Times New Roman"/>
          <w:b/>
          <w:sz w:val="28"/>
        </w:rPr>
        <w:t>Документация</w:t>
      </w:r>
    </w:p>
    <w:p w:rsidR="00705709" w:rsidRPr="006022B6" w:rsidRDefault="0057662A" w:rsidP="006022B6">
      <w:pPr>
        <w:tabs>
          <w:tab w:val="left" w:pos="1110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913803</wp:posOffset>
            </wp:positionH>
            <wp:positionV relativeFrom="paragraph">
              <wp:posOffset>95969</wp:posOffset>
            </wp:positionV>
            <wp:extent cx="4413068" cy="2481356"/>
            <wp:effectExtent l="0" t="0" r="6985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068" cy="2481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62" w:rsidRDefault="00D85662" w:rsidP="00E64D0B">
      <w:pPr>
        <w:tabs>
          <w:tab w:val="left" w:pos="1110"/>
        </w:tabs>
        <w:rPr>
          <w:rFonts w:ascii="Times New Roman" w:hAnsi="Times New Roman" w:cs="Times New Roman"/>
          <w:sz w:val="28"/>
        </w:rPr>
      </w:pPr>
    </w:p>
    <w:p w:rsidR="00AB47F7" w:rsidRDefault="00AB47F7" w:rsidP="00E64D0B">
      <w:pPr>
        <w:tabs>
          <w:tab w:val="left" w:pos="1110"/>
        </w:tabs>
        <w:rPr>
          <w:rFonts w:ascii="Times New Roman" w:hAnsi="Times New Roman" w:cs="Times New Roman"/>
          <w:sz w:val="28"/>
        </w:rPr>
      </w:pPr>
    </w:p>
    <w:p w:rsidR="00AB47F7" w:rsidRPr="00AB47F7" w:rsidRDefault="00AB47F7" w:rsidP="00AB47F7">
      <w:pPr>
        <w:rPr>
          <w:rFonts w:ascii="Times New Roman" w:hAnsi="Times New Roman" w:cs="Times New Roman"/>
          <w:sz w:val="28"/>
        </w:rPr>
      </w:pPr>
    </w:p>
    <w:p w:rsidR="00AB47F7" w:rsidRPr="00AB47F7" w:rsidRDefault="00AB47F7" w:rsidP="00AB47F7">
      <w:pPr>
        <w:rPr>
          <w:rFonts w:ascii="Times New Roman" w:hAnsi="Times New Roman" w:cs="Times New Roman"/>
          <w:sz w:val="28"/>
        </w:rPr>
      </w:pPr>
    </w:p>
    <w:p w:rsidR="00AB47F7" w:rsidRPr="00AB47F7" w:rsidRDefault="00AB47F7" w:rsidP="00AB47F7">
      <w:pPr>
        <w:rPr>
          <w:rFonts w:ascii="Times New Roman" w:hAnsi="Times New Roman" w:cs="Times New Roman"/>
          <w:sz w:val="28"/>
        </w:rPr>
      </w:pPr>
    </w:p>
    <w:p w:rsidR="00AB47F7" w:rsidRPr="00AB47F7" w:rsidRDefault="00AB47F7" w:rsidP="00AB47F7">
      <w:pPr>
        <w:rPr>
          <w:rFonts w:ascii="Times New Roman" w:hAnsi="Times New Roman" w:cs="Times New Roman"/>
          <w:sz w:val="28"/>
        </w:rPr>
      </w:pPr>
    </w:p>
    <w:p w:rsidR="00AB47F7" w:rsidRPr="00AB47F7" w:rsidRDefault="00AB47F7" w:rsidP="00AB47F7">
      <w:pPr>
        <w:rPr>
          <w:rFonts w:ascii="Times New Roman" w:hAnsi="Times New Roman" w:cs="Times New Roman"/>
          <w:sz w:val="28"/>
        </w:rPr>
      </w:pPr>
    </w:p>
    <w:p w:rsidR="00AB47F7" w:rsidRPr="00AB47F7" w:rsidRDefault="00AB47F7" w:rsidP="00AB47F7">
      <w:pPr>
        <w:rPr>
          <w:rFonts w:ascii="Times New Roman" w:hAnsi="Times New Roman" w:cs="Times New Roman"/>
          <w:sz w:val="28"/>
        </w:rPr>
      </w:pPr>
    </w:p>
    <w:p w:rsidR="00AB47F7" w:rsidRPr="00AB47F7" w:rsidRDefault="00AB47F7" w:rsidP="00AB47F7">
      <w:pPr>
        <w:rPr>
          <w:rFonts w:ascii="Times New Roman" w:hAnsi="Times New Roman" w:cs="Times New Roman"/>
          <w:sz w:val="28"/>
        </w:rPr>
      </w:pPr>
    </w:p>
    <w:p w:rsidR="00AB47F7" w:rsidRPr="00AB47F7" w:rsidRDefault="00AB47F7" w:rsidP="00AB47F7">
      <w:pPr>
        <w:rPr>
          <w:rFonts w:ascii="Times New Roman" w:hAnsi="Times New Roman" w:cs="Times New Roman"/>
          <w:sz w:val="28"/>
        </w:rPr>
      </w:pPr>
    </w:p>
    <w:p w:rsidR="00AB47F7" w:rsidRPr="00AB47F7" w:rsidRDefault="00AB47F7" w:rsidP="00AB47F7">
      <w:pPr>
        <w:rPr>
          <w:rFonts w:ascii="Times New Roman" w:hAnsi="Times New Roman" w:cs="Times New Roman"/>
          <w:sz w:val="28"/>
        </w:rPr>
      </w:pPr>
    </w:p>
    <w:p w:rsidR="00AB47F7" w:rsidRDefault="00AB47F7" w:rsidP="00AB47F7">
      <w:pPr>
        <w:rPr>
          <w:rFonts w:ascii="Times New Roman" w:hAnsi="Times New Roman" w:cs="Times New Roman"/>
          <w:sz w:val="28"/>
        </w:rPr>
      </w:pPr>
    </w:p>
    <w:p w:rsidR="00AB47F7" w:rsidRDefault="00AB47F7" w:rsidP="00AB47F7">
      <w:pPr>
        <w:rPr>
          <w:rFonts w:ascii="Times New Roman" w:hAnsi="Times New Roman" w:cs="Times New Roman"/>
          <w:sz w:val="28"/>
        </w:rPr>
      </w:pPr>
    </w:p>
    <w:p w:rsidR="00E64D0B" w:rsidRDefault="00AB47F7" w:rsidP="00AB47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разделе </w:t>
      </w:r>
      <w:r w:rsidRPr="0057662A">
        <w:rPr>
          <w:rFonts w:ascii="Times New Roman" w:hAnsi="Times New Roman" w:cs="Times New Roman"/>
          <w:i/>
          <w:sz w:val="28"/>
        </w:rPr>
        <w:t>«Документация»</w:t>
      </w:r>
      <w:r>
        <w:rPr>
          <w:rFonts w:ascii="Times New Roman" w:hAnsi="Times New Roman" w:cs="Times New Roman"/>
          <w:sz w:val="28"/>
        </w:rPr>
        <w:t xml:space="preserve"> можно скачать документы:</w:t>
      </w:r>
    </w:p>
    <w:p w:rsidR="00AB47F7" w:rsidRPr="0006678A" w:rsidRDefault="00AB47F7" w:rsidP="0006678A">
      <w:pPr>
        <w:pStyle w:val="a1"/>
        <w:numPr>
          <w:ilvl w:val="0"/>
          <w:numId w:val="33"/>
        </w:numPr>
        <w:spacing w:after="0"/>
        <w:rPr>
          <w:rFonts w:ascii="Times New Roman" w:hAnsi="Times New Roman" w:cs="Times New Roman"/>
          <w:sz w:val="28"/>
        </w:rPr>
      </w:pPr>
      <w:r w:rsidRPr="0006678A">
        <w:rPr>
          <w:rFonts w:ascii="Times New Roman" w:hAnsi="Times New Roman" w:cs="Times New Roman"/>
          <w:sz w:val="28"/>
        </w:rPr>
        <w:t>Руководство оператора ЭЧЗ</w:t>
      </w:r>
    </w:p>
    <w:p w:rsidR="00AB47F7" w:rsidRPr="0006678A" w:rsidRDefault="00AB47F7" w:rsidP="0006678A">
      <w:pPr>
        <w:pStyle w:val="a1"/>
        <w:numPr>
          <w:ilvl w:val="0"/>
          <w:numId w:val="33"/>
        </w:numPr>
        <w:spacing w:after="0"/>
        <w:rPr>
          <w:rFonts w:ascii="Times New Roman" w:hAnsi="Times New Roman" w:cs="Times New Roman"/>
          <w:sz w:val="28"/>
        </w:rPr>
      </w:pPr>
      <w:r w:rsidRPr="0006678A">
        <w:rPr>
          <w:rFonts w:ascii="Times New Roman" w:hAnsi="Times New Roman" w:cs="Times New Roman"/>
          <w:sz w:val="28"/>
        </w:rPr>
        <w:t>Руководство читателя</w:t>
      </w:r>
    </w:p>
    <w:p w:rsidR="00AB47F7" w:rsidRPr="0006678A" w:rsidRDefault="00AB47F7" w:rsidP="0006678A">
      <w:pPr>
        <w:pStyle w:val="a1"/>
        <w:numPr>
          <w:ilvl w:val="0"/>
          <w:numId w:val="33"/>
        </w:numPr>
        <w:spacing w:after="0"/>
        <w:rPr>
          <w:rFonts w:ascii="Times New Roman" w:hAnsi="Times New Roman" w:cs="Times New Roman"/>
          <w:sz w:val="28"/>
        </w:rPr>
      </w:pPr>
      <w:r w:rsidRPr="0006678A">
        <w:rPr>
          <w:rFonts w:ascii="Times New Roman" w:hAnsi="Times New Roman" w:cs="Times New Roman"/>
          <w:sz w:val="28"/>
        </w:rPr>
        <w:t>Инструкция по работе с открытыми изданиями</w:t>
      </w:r>
    </w:p>
    <w:p w:rsidR="00AB47F7" w:rsidRPr="0006678A" w:rsidRDefault="0006678A" w:rsidP="0006678A">
      <w:pPr>
        <w:pStyle w:val="a1"/>
        <w:numPr>
          <w:ilvl w:val="0"/>
          <w:numId w:val="33"/>
        </w:numPr>
        <w:spacing w:after="0"/>
        <w:rPr>
          <w:rFonts w:ascii="Times New Roman" w:hAnsi="Times New Roman" w:cs="Times New Roman"/>
          <w:sz w:val="28"/>
        </w:rPr>
      </w:pPr>
      <w:r w:rsidRPr="0006678A">
        <w:rPr>
          <w:rFonts w:ascii="Times New Roman" w:hAnsi="Times New Roman" w:cs="Times New Roman"/>
          <w:sz w:val="28"/>
        </w:rPr>
        <w:t>Подробная инструкция по поиску на портале с примерами</w:t>
      </w:r>
    </w:p>
    <w:p w:rsidR="0006678A" w:rsidRDefault="0006678A" w:rsidP="0006678A">
      <w:pPr>
        <w:pStyle w:val="a1"/>
        <w:numPr>
          <w:ilvl w:val="0"/>
          <w:numId w:val="33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Инструкция п</w:t>
      </w:r>
      <w:r w:rsidRPr="0006678A">
        <w:rPr>
          <w:rFonts w:ascii="Times New Roman" w:hAnsi="Times New Roman" w:cs="Times New Roman"/>
          <w:sz w:val="28"/>
        </w:rPr>
        <w:t>о работе с программой просмотра закрытых изданий</w:t>
      </w:r>
    </w:p>
    <w:p w:rsidR="0006678A" w:rsidRDefault="0006678A" w:rsidP="0006678A">
      <w:pPr>
        <w:rPr>
          <w:rFonts w:ascii="Times New Roman" w:hAnsi="Times New Roman" w:cs="Times New Roman"/>
          <w:sz w:val="28"/>
        </w:rPr>
      </w:pPr>
    </w:p>
    <w:p w:rsidR="0006678A" w:rsidRPr="00632C38" w:rsidRDefault="00256302" w:rsidP="00B25F48">
      <w:pPr>
        <w:pStyle w:val="10"/>
      </w:pPr>
      <w:bookmarkStart w:id="5" w:name="_Toc25581863"/>
      <w:r w:rsidRPr="00632C38">
        <w:lastRenderedPageBreak/>
        <w:t>ПОИСК НА ПОРТАЛЕ НЭБ</w:t>
      </w:r>
      <w:bookmarkEnd w:id="5"/>
    </w:p>
    <w:p w:rsidR="00FF4223" w:rsidRDefault="00FF4223" w:rsidP="0006678A">
      <w:pPr>
        <w:rPr>
          <w:rFonts w:ascii="Times New Roman" w:hAnsi="Times New Roman" w:cs="Times New Roman"/>
          <w:sz w:val="28"/>
        </w:rPr>
      </w:pPr>
    </w:p>
    <w:p w:rsidR="00FF4223" w:rsidRDefault="00FF4223" w:rsidP="0006678A">
      <w:pPr>
        <w:rPr>
          <w:rFonts w:ascii="Times New Roman" w:hAnsi="Times New Roman" w:cs="Times New Roman"/>
          <w:sz w:val="28"/>
        </w:rPr>
      </w:pPr>
      <w:r w:rsidRPr="008160BC">
        <w:rPr>
          <w:rFonts w:ascii="Times New Roman" w:hAnsi="Times New Roman" w:cs="Times New Roman"/>
          <w:b/>
          <w:sz w:val="28"/>
        </w:rPr>
        <w:t>Простой поиск</w:t>
      </w:r>
      <w:r>
        <w:rPr>
          <w:rFonts w:ascii="Times New Roman" w:hAnsi="Times New Roman" w:cs="Times New Roman"/>
          <w:sz w:val="28"/>
        </w:rPr>
        <w:t xml:space="preserve"> осуществляется по ФИО</w:t>
      </w:r>
      <w:r w:rsidR="00B74610">
        <w:rPr>
          <w:rFonts w:ascii="Times New Roman" w:hAnsi="Times New Roman" w:cs="Times New Roman"/>
          <w:sz w:val="28"/>
        </w:rPr>
        <w:t xml:space="preserve"> автора, названию книги, названию произведения, теме, ключевым словам.</w:t>
      </w:r>
      <w:r w:rsidR="00F0177F">
        <w:rPr>
          <w:rFonts w:ascii="Times New Roman" w:hAnsi="Times New Roman" w:cs="Times New Roman"/>
          <w:sz w:val="28"/>
        </w:rPr>
        <w:t xml:space="preserve"> Поле поиска находится на главной странице НЭБ.</w:t>
      </w:r>
    </w:p>
    <w:p w:rsidR="0057662A" w:rsidRDefault="0057662A" w:rsidP="0006678A">
      <w:pPr>
        <w:rPr>
          <w:rFonts w:ascii="Times New Roman" w:hAnsi="Times New Roman" w:cs="Times New Roman"/>
          <w:sz w:val="28"/>
        </w:rPr>
      </w:pPr>
    </w:p>
    <w:p w:rsidR="00F0177F" w:rsidRDefault="0073617F" w:rsidP="0006678A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504048</wp:posOffset>
            </wp:positionH>
            <wp:positionV relativeFrom="paragraph">
              <wp:posOffset>73025</wp:posOffset>
            </wp:positionV>
            <wp:extent cx="4826504" cy="2713819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504" cy="2713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77F" w:rsidRDefault="00F0177F" w:rsidP="0006678A">
      <w:pPr>
        <w:rPr>
          <w:rFonts w:ascii="Times New Roman" w:hAnsi="Times New Roman" w:cs="Times New Roman"/>
          <w:sz w:val="28"/>
        </w:rPr>
      </w:pPr>
    </w:p>
    <w:p w:rsidR="00F0177F" w:rsidRDefault="00F0177F" w:rsidP="0006678A">
      <w:pPr>
        <w:rPr>
          <w:rFonts w:ascii="Times New Roman" w:hAnsi="Times New Roman" w:cs="Times New Roman"/>
          <w:sz w:val="28"/>
        </w:rPr>
      </w:pPr>
    </w:p>
    <w:p w:rsidR="00F0177F" w:rsidRDefault="00F0177F" w:rsidP="0006678A">
      <w:pPr>
        <w:rPr>
          <w:rFonts w:ascii="Times New Roman" w:hAnsi="Times New Roman" w:cs="Times New Roman"/>
          <w:sz w:val="28"/>
        </w:rPr>
      </w:pPr>
    </w:p>
    <w:p w:rsidR="00F0177F" w:rsidRDefault="00F0177F" w:rsidP="0006678A">
      <w:pPr>
        <w:rPr>
          <w:rFonts w:ascii="Times New Roman" w:hAnsi="Times New Roman" w:cs="Times New Roman"/>
          <w:sz w:val="28"/>
        </w:rPr>
      </w:pPr>
    </w:p>
    <w:p w:rsidR="00F0177F" w:rsidRDefault="00F0177F" w:rsidP="0006678A">
      <w:pPr>
        <w:rPr>
          <w:rFonts w:ascii="Times New Roman" w:hAnsi="Times New Roman" w:cs="Times New Roman"/>
          <w:sz w:val="28"/>
        </w:rPr>
      </w:pPr>
    </w:p>
    <w:p w:rsidR="00F0177F" w:rsidRDefault="00F0177F" w:rsidP="0006678A">
      <w:pPr>
        <w:rPr>
          <w:rFonts w:ascii="Times New Roman" w:hAnsi="Times New Roman" w:cs="Times New Roman"/>
          <w:sz w:val="28"/>
        </w:rPr>
      </w:pPr>
    </w:p>
    <w:p w:rsidR="00F0177F" w:rsidRDefault="00F0177F" w:rsidP="0006678A">
      <w:pPr>
        <w:rPr>
          <w:rFonts w:ascii="Times New Roman" w:hAnsi="Times New Roman" w:cs="Times New Roman"/>
          <w:sz w:val="28"/>
        </w:rPr>
      </w:pPr>
    </w:p>
    <w:p w:rsidR="00F0177F" w:rsidRDefault="00F0177F" w:rsidP="0006678A">
      <w:pPr>
        <w:rPr>
          <w:rFonts w:ascii="Times New Roman" w:hAnsi="Times New Roman" w:cs="Times New Roman"/>
          <w:sz w:val="28"/>
        </w:rPr>
      </w:pPr>
    </w:p>
    <w:p w:rsidR="00F0177F" w:rsidRDefault="0073617F" w:rsidP="0006678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654524</wp:posOffset>
                </wp:positionH>
                <wp:positionV relativeFrom="paragraph">
                  <wp:posOffset>129843</wp:posOffset>
                </wp:positionV>
                <wp:extent cx="3992179" cy="1119117"/>
                <wp:effectExtent l="0" t="57150" r="0" b="2413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92179" cy="11191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2C2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51.55pt;margin-top:10.2pt;width:314.35pt;height:88.1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" strokecolor="red" strokeweight="1.5pt">
                <v:stroke endarrow="block" joinstyle="miter"/>
              </v:shape>
            </w:pict>
          </mc:Fallback>
        </mc:AlternateContent>
      </w:r>
    </w:p>
    <w:p w:rsidR="00F0177F" w:rsidRDefault="00F0177F" w:rsidP="0006678A">
      <w:pPr>
        <w:rPr>
          <w:rFonts w:ascii="Times New Roman" w:hAnsi="Times New Roman" w:cs="Times New Roman"/>
          <w:sz w:val="28"/>
        </w:rPr>
      </w:pPr>
    </w:p>
    <w:p w:rsidR="00F0177F" w:rsidRDefault="00F0177F" w:rsidP="0006678A">
      <w:pPr>
        <w:rPr>
          <w:rFonts w:ascii="Times New Roman" w:hAnsi="Times New Roman" w:cs="Times New Roman"/>
          <w:sz w:val="28"/>
        </w:rPr>
      </w:pPr>
    </w:p>
    <w:p w:rsidR="00F0177F" w:rsidRDefault="00F0177F" w:rsidP="0006678A">
      <w:pPr>
        <w:rPr>
          <w:rFonts w:ascii="Times New Roman" w:hAnsi="Times New Roman" w:cs="Times New Roman"/>
          <w:sz w:val="28"/>
        </w:rPr>
      </w:pPr>
    </w:p>
    <w:p w:rsidR="00F0177F" w:rsidRDefault="00F0177F" w:rsidP="0006678A">
      <w:pPr>
        <w:rPr>
          <w:rFonts w:ascii="Times New Roman" w:hAnsi="Times New Roman" w:cs="Times New Roman"/>
          <w:sz w:val="28"/>
        </w:rPr>
      </w:pPr>
    </w:p>
    <w:p w:rsidR="00F0177F" w:rsidRDefault="00F0177F" w:rsidP="0006678A">
      <w:pPr>
        <w:rPr>
          <w:rFonts w:ascii="Times New Roman" w:hAnsi="Times New Roman" w:cs="Times New Roman"/>
          <w:sz w:val="28"/>
        </w:rPr>
      </w:pPr>
    </w:p>
    <w:p w:rsidR="00B74610" w:rsidRDefault="00F0177F" w:rsidP="0006678A">
      <w:pPr>
        <w:rPr>
          <w:rFonts w:ascii="Times New Roman" w:hAnsi="Times New Roman" w:cs="Times New Roman"/>
          <w:sz w:val="28"/>
        </w:rPr>
      </w:pPr>
      <w:r w:rsidRPr="008160BC">
        <w:rPr>
          <w:rFonts w:ascii="Times New Roman" w:hAnsi="Times New Roman" w:cs="Times New Roman"/>
          <w:b/>
          <w:sz w:val="28"/>
        </w:rPr>
        <w:t>Расширенный поиск</w:t>
      </w:r>
      <w:r w:rsidR="00DB7032">
        <w:rPr>
          <w:rFonts w:ascii="Times New Roman" w:hAnsi="Times New Roman" w:cs="Times New Roman"/>
          <w:sz w:val="28"/>
        </w:rPr>
        <w:t xml:space="preserve"> содержит группу дополнительных полей поиска:</w:t>
      </w:r>
    </w:p>
    <w:p w:rsidR="0073617F" w:rsidRDefault="0073617F" w:rsidP="0006678A">
      <w:pPr>
        <w:rPr>
          <w:rFonts w:ascii="Times New Roman" w:hAnsi="Times New Roman" w:cs="Times New Roman"/>
          <w:sz w:val="28"/>
        </w:rPr>
      </w:pPr>
    </w:p>
    <w:p w:rsidR="0073617F" w:rsidRDefault="0073617F" w:rsidP="0006678A">
      <w:pPr>
        <w:rPr>
          <w:rFonts w:ascii="Times New Roman" w:hAnsi="Times New Roman" w:cs="Times New Roman"/>
          <w:sz w:val="28"/>
        </w:rPr>
      </w:pPr>
    </w:p>
    <w:p w:rsidR="0073617F" w:rsidRDefault="0057662A" w:rsidP="0006678A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1900467</wp:posOffset>
            </wp:positionH>
            <wp:positionV relativeFrom="paragraph">
              <wp:posOffset>11250</wp:posOffset>
            </wp:positionV>
            <wp:extent cx="4317365" cy="2961005"/>
            <wp:effectExtent l="0" t="0" r="698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11"/>
                    <a:stretch/>
                  </pic:blipFill>
                  <pic:spPr bwMode="auto">
                    <a:xfrm>
                      <a:off x="0" y="0"/>
                      <a:ext cx="4317365" cy="296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17F" w:rsidRDefault="0073617F" w:rsidP="0006678A">
      <w:pPr>
        <w:rPr>
          <w:rFonts w:ascii="Times New Roman" w:hAnsi="Times New Roman" w:cs="Times New Roman"/>
          <w:sz w:val="28"/>
        </w:rPr>
      </w:pPr>
    </w:p>
    <w:p w:rsidR="0073617F" w:rsidRDefault="0073617F" w:rsidP="0006678A">
      <w:pPr>
        <w:rPr>
          <w:rFonts w:ascii="Times New Roman" w:hAnsi="Times New Roman" w:cs="Times New Roman"/>
          <w:sz w:val="28"/>
        </w:rPr>
      </w:pPr>
    </w:p>
    <w:p w:rsidR="00DB7032" w:rsidRPr="0073617F" w:rsidRDefault="00DB7032" w:rsidP="0073617F">
      <w:pPr>
        <w:pStyle w:val="a1"/>
        <w:numPr>
          <w:ilvl w:val="0"/>
          <w:numId w:val="34"/>
        </w:numPr>
        <w:rPr>
          <w:rFonts w:ascii="Times New Roman" w:hAnsi="Times New Roman" w:cs="Times New Roman"/>
          <w:sz w:val="28"/>
        </w:rPr>
      </w:pPr>
      <w:r w:rsidRPr="0073617F">
        <w:rPr>
          <w:rFonts w:ascii="Times New Roman" w:hAnsi="Times New Roman" w:cs="Times New Roman"/>
          <w:sz w:val="28"/>
        </w:rPr>
        <w:t>Автор</w:t>
      </w:r>
    </w:p>
    <w:p w:rsidR="00DB7032" w:rsidRPr="0073617F" w:rsidRDefault="00DB7032" w:rsidP="0073617F">
      <w:pPr>
        <w:pStyle w:val="a1"/>
        <w:numPr>
          <w:ilvl w:val="0"/>
          <w:numId w:val="34"/>
        </w:numPr>
        <w:rPr>
          <w:rFonts w:ascii="Times New Roman" w:hAnsi="Times New Roman" w:cs="Times New Roman"/>
          <w:sz w:val="28"/>
        </w:rPr>
      </w:pPr>
      <w:r w:rsidRPr="0073617F">
        <w:rPr>
          <w:rFonts w:ascii="Times New Roman" w:hAnsi="Times New Roman" w:cs="Times New Roman"/>
          <w:sz w:val="28"/>
        </w:rPr>
        <w:t>Название</w:t>
      </w:r>
    </w:p>
    <w:p w:rsidR="00DB7032" w:rsidRPr="0073617F" w:rsidRDefault="00DB7032" w:rsidP="0073617F">
      <w:pPr>
        <w:pStyle w:val="a1"/>
        <w:numPr>
          <w:ilvl w:val="0"/>
          <w:numId w:val="34"/>
        </w:numPr>
        <w:rPr>
          <w:rFonts w:ascii="Times New Roman" w:hAnsi="Times New Roman" w:cs="Times New Roman"/>
          <w:sz w:val="28"/>
        </w:rPr>
      </w:pPr>
      <w:r w:rsidRPr="0073617F">
        <w:rPr>
          <w:rFonts w:ascii="Times New Roman" w:hAnsi="Times New Roman" w:cs="Times New Roman"/>
          <w:sz w:val="28"/>
        </w:rPr>
        <w:t>По содержанию</w:t>
      </w:r>
    </w:p>
    <w:p w:rsidR="0073617F" w:rsidRDefault="0073617F" w:rsidP="0006678A">
      <w:pPr>
        <w:rPr>
          <w:rFonts w:ascii="Times New Roman" w:hAnsi="Times New Roman" w:cs="Times New Roman"/>
          <w:sz w:val="28"/>
        </w:rPr>
      </w:pPr>
    </w:p>
    <w:p w:rsidR="0073617F" w:rsidRDefault="0073617F" w:rsidP="0006678A">
      <w:pPr>
        <w:rPr>
          <w:rFonts w:ascii="Times New Roman" w:hAnsi="Times New Roman" w:cs="Times New Roman"/>
          <w:sz w:val="28"/>
        </w:rPr>
      </w:pPr>
    </w:p>
    <w:p w:rsidR="0073617F" w:rsidRDefault="0073617F" w:rsidP="0006678A">
      <w:pPr>
        <w:rPr>
          <w:rFonts w:ascii="Times New Roman" w:hAnsi="Times New Roman" w:cs="Times New Roman"/>
          <w:sz w:val="28"/>
        </w:rPr>
      </w:pPr>
    </w:p>
    <w:p w:rsidR="0073617F" w:rsidRDefault="0073617F" w:rsidP="0006678A">
      <w:pPr>
        <w:rPr>
          <w:rFonts w:ascii="Times New Roman" w:hAnsi="Times New Roman" w:cs="Times New Roman"/>
          <w:sz w:val="28"/>
        </w:rPr>
      </w:pPr>
    </w:p>
    <w:p w:rsidR="008160BC" w:rsidRDefault="008160BC" w:rsidP="0006678A">
      <w:pPr>
        <w:rPr>
          <w:rFonts w:ascii="Times New Roman" w:hAnsi="Times New Roman" w:cs="Times New Roman"/>
          <w:sz w:val="28"/>
        </w:rPr>
      </w:pPr>
    </w:p>
    <w:p w:rsidR="0073617F" w:rsidRDefault="0073617F" w:rsidP="0006678A">
      <w:pPr>
        <w:rPr>
          <w:rFonts w:ascii="Times New Roman" w:hAnsi="Times New Roman" w:cs="Times New Roman"/>
          <w:sz w:val="28"/>
        </w:rPr>
      </w:pPr>
    </w:p>
    <w:p w:rsidR="008160BC" w:rsidRDefault="008160BC" w:rsidP="008160BC">
      <w:pPr>
        <w:pStyle w:val="a1"/>
        <w:numPr>
          <w:ilvl w:val="0"/>
          <w:numId w:val="0"/>
        </w:numPr>
        <w:ind w:left="72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1907540</wp:posOffset>
            </wp:positionH>
            <wp:positionV relativeFrom="paragraph">
              <wp:posOffset>341</wp:posOffset>
            </wp:positionV>
            <wp:extent cx="4441825" cy="2497455"/>
            <wp:effectExtent l="0" t="0" r="0" b="0"/>
            <wp:wrapTight wrapText="bothSides">
              <wp:wrapPolygon edited="0">
                <wp:start x="0" y="0"/>
                <wp:lineTo x="0" y="21419"/>
                <wp:lineTo x="21492" y="21419"/>
                <wp:lineTo x="2149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82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CAF" w:rsidRPr="008160BC" w:rsidRDefault="00AF5CAF" w:rsidP="008160BC">
      <w:pPr>
        <w:pStyle w:val="a1"/>
        <w:numPr>
          <w:ilvl w:val="0"/>
          <w:numId w:val="34"/>
        </w:numPr>
        <w:rPr>
          <w:rFonts w:ascii="Times New Roman" w:hAnsi="Times New Roman" w:cs="Times New Roman"/>
          <w:sz w:val="28"/>
        </w:rPr>
      </w:pPr>
      <w:r w:rsidRPr="008160BC">
        <w:rPr>
          <w:rFonts w:ascii="Times New Roman" w:hAnsi="Times New Roman" w:cs="Times New Roman"/>
          <w:sz w:val="28"/>
        </w:rPr>
        <w:t xml:space="preserve">Категории </w:t>
      </w:r>
    </w:p>
    <w:p w:rsidR="00AF5CAF" w:rsidRPr="008160BC" w:rsidRDefault="00AF5CAF" w:rsidP="008160BC">
      <w:pPr>
        <w:pStyle w:val="a1"/>
        <w:numPr>
          <w:ilvl w:val="0"/>
          <w:numId w:val="34"/>
        </w:numPr>
        <w:rPr>
          <w:rFonts w:ascii="Times New Roman" w:hAnsi="Times New Roman" w:cs="Times New Roman"/>
          <w:sz w:val="28"/>
        </w:rPr>
      </w:pPr>
      <w:r w:rsidRPr="008160BC">
        <w:rPr>
          <w:rFonts w:ascii="Times New Roman" w:hAnsi="Times New Roman" w:cs="Times New Roman"/>
          <w:sz w:val="28"/>
        </w:rPr>
        <w:t>Доступ к изданиям</w:t>
      </w:r>
    </w:p>
    <w:p w:rsidR="00AF5CAF" w:rsidRPr="008160BC" w:rsidRDefault="00AF5CAF" w:rsidP="008160BC">
      <w:pPr>
        <w:pStyle w:val="a1"/>
        <w:numPr>
          <w:ilvl w:val="0"/>
          <w:numId w:val="34"/>
        </w:numPr>
        <w:rPr>
          <w:rFonts w:ascii="Times New Roman" w:hAnsi="Times New Roman" w:cs="Times New Roman"/>
          <w:sz w:val="28"/>
        </w:rPr>
      </w:pPr>
      <w:r w:rsidRPr="008160BC">
        <w:rPr>
          <w:rFonts w:ascii="Times New Roman" w:hAnsi="Times New Roman" w:cs="Times New Roman"/>
          <w:sz w:val="28"/>
        </w:rPr>
        <w:t>Год издания</w:t>
      </w:r>
    </w:p>
    <w:p w:rsidR="00AF5CAF" w:rsidRPr="008160BC" w:rsidRDefault="00AF5CAF" w:rsidP="008160BC">
      <w:pPr>
        <w:pStyle w:val="a1"/>
        <w:numPr>
          <w:ilvl w:val="0"/>
          <w:numId w:val="34"/>
        </w:numPr>
        <w:rPr>
          <w:rFonts w:ascii="Times New Roman" w:hAnsi="Times New Roman" w:cs="Times New Roman"/>
          <w:sz w:val="28"/>
        </w:rPr>
      </w:pPr>
      <w:r w:rsidRPr="008160BC">
        <w:rPr>
          <w:rFonts w:ascii="Times New Roman" w:hAnsi="Times New Roman" w:cs="Times New Roman"/>
          <w:sz w:val="28"/>
        </w:rPr>
        <w:t>Издательство</w:t>
      </w:r>
    </w:p>
    <w:p w:rsidR="00AF5CAF" w:rsidRPr="008160BC" w:rsidRDefault="00AF5CAF" w:rsidP="008160BC">
      <w:pPr>
        <w:pStyle w:val="a1"/>
        <w:numPr>
          <w:ilvl w:val="0"/>
          <w:numId w:val="34"/>
        </w:numPr>
        <w:rPr>
          <w:rFonts w:ascii="Times New Roman" w:hAnsi="Times New Roman" w:cs="Times New Roman"/>
          <w:sz w:val="28"/>
        </w:rPr>
      </w:pPr>
      <w:r w:rsidRPr="008160BC">
        <w:rPr>
          <w:rFonts w:ascii="Times New Roman" w:hAnsi="Times New Roman" w:cs="Times New Roman"/>
          <w:sz w:val="28"/>
        </w:rPr>
        <w:t>Место издания</w:t>
      </w:r>
    </w:p>
    <w:p w:rsidR="00DB7032" w:rsidRDefault="00DB7032" w:rsidP="0006678A">
      <w:pPr>
        <w:rPr>
          <w:rFonts w:ascii="Times New Roman" w:hAnsi="Times New Roman" w:cs="Times New Roman"/>
          <w:sz w:val="28"/>
        </w:rPr>
      </w:pPr>
    </w:p>
    <w:p w:rsidR="008160BC" w:rsidRDefault="008160BC" w:rsidP="0006678A">
      <w:pPr>
        <w:rPr>
          <w:rFonts w:ascii="Times New Roman" w:hAnsi="Times New Roman" w:cs="Times New Roman"/>
          <w:sz w:val="28"/>
        </w:rPr>
      </w:pPr>
    </w:p>
    <w:p w:rsidR="008160BC" w:rsidRDefault="008160BC" w:rsidP="0006678A">
      <w:pPr>
        <w:rPr>
          <w:rFonts w:ascii="Times New Roman" w:hAnsi="Times New Roman" w:cs="Times New Roman"/>
          <w:sz w:val="28"/>
        </w:rPr>
      </w:pPr>
    </w:p>
    <w:p w:rsidR="00D92EA2" w:rsidRDefault="008160BC" w:rsidP="008160BC">
      <w:pPr>
        <w:pStyle w:val="a1"/>
        <w:numPr>
          <w:ilvl w:val="0"/>
          <w:numId w:val="34"/>
        </w:numPr>
        <w:rPr>
          <w:rFonts w:ascii="Times New Roman" w:hAnsi="Times New Roman" w:cs="Times New Roman"/>
          <w:sz w:val="28"/>
        </w:rPr>
      </w:pPr>
      <w:r w:rsidRPr="008160BC">
        <w:rPr>
          <w:rFonts w:ascii="Times New Roman" w:hAnsi="Times New Roman" w:cs="Times New Roman"/>
          <w:sz w:val="28"/>
        </w:rPr>
        <w:t>Рубрики</w:t>
      </w:r>
      <w:r w:rsidR="00D92EA2">
        <w:rPr>
          <w:rFonts w:ascii="Times New Roman" w:hAnsi="Times New Roman" w:cs="Times New Roman"/>
          <w:sz w:val="28"/>
        </w:rPr>
        <w:t xml:space="preserve">: </w:t>
      </w:r>
    </w:p>
    <w:p w:rsidR="008160BC" w:rsidRDefault="00D92EA2" w:rsidP="00E47DA5">
      <w:pPr>
        <w:pStyle w:val="a1"/>
        <w:numPr>
          <w:ilvl w:val="0"/>
          <w:numId w:val="35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Филологические науки. Художественная литература</w:t>
      </w:r>
    </w:p>
    <w:p w:rsidR="00D92EA2" w:rsidRDefault="00D92EA2" w:rsidP="00E47DA5">
      <w:pPr>
        <w:pStyle w:val="a1"/>
        <w:numPr>
          <w:ilvl w:val="0"/>
          <w:numId w:val="35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Химические науки</w:t>
      </w:r>
    </w:p>
    <w:p w:rsidR="00D92EA2" w:rsidRDefault="00D92EA2" w:rsidP="00E47DA5">
      <w:pPr>
        <w:pStyle w:val="a1"/>
        <w:numPr>
          <w:ilvl w:val="0"/>
          <w:numId w:val="35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Науки о Земле</w:t>
      </w:r>
    </w:p>
    <w:p w:rsidR="00D92EA2" w:rsidRDefault="00D92EA2" w:rsidP="00E47DA5">
      <w:pPr>
        <w:pStyle w:val="a1"/>
        <w:numPr>
          <w:ilvl w:val="0"/>
          <w:numId w:val="35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Строительство</w:t>
      </w:r>
    </w:p>
    <w:p w:rsidR="00D92EA2" w:rsidRDefault="00D92EA2" w:rsidP="00E47DA5">
      <w:pPr>
        <w:pStyle w:val="a1"/>
        <w:numPr>
          <w:ilvl w:val="0"/>
          <w:numId w:val="35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Естественные науки в целом</w:t>
      </w:r>
    </w:p>
    <w:p w:rsidR="00E47DA5" w:rsidRDefault="00E47DA5" w:rsidP="00E47DA5">
      <w:pPr>
        <w:pStyle w:val="a1"/>
        <w:numPr>
          <w:ilvl w:val="0"/>
          <w:numId w:val="35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Транспорт</w:t>
      </w:r>
    </w:p>
    <w:p w:rsidR="00E47DA5" w:rsidRDefault="00E47DA5" w:rsidP="00E47DA5">
      <w:pPr>
        <w:pStyle w:val="a1"/>
        <w:numPr>
          <w:ilvl w:val="0"/>
          <w:numId w:val="35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Политические партии. Общественно-политические организации</w:t>
      </w:r>
    </w:p>
    <w:p w:rsidR="00E47DA5" w:rsidRDefault="00E47DA5" w:rsidP="00E47DA5">
      <w:pPr>
        <w:pStyle w:val="a1"/>
        <w:numPr>
          <w:ilvl w:val="0"/>
          <w:numId w:val="35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Философские науки. Психология</w:t>
      </w:r>
    </w:p>
    <w:p w:rsidR="00E47DA5" w:rsidRPr="008160BC" w:rsidRDefault="00E47DA5" w:rsidP="00E47DA5">
      <w:pPr>
        <w:pStyle w:val="a1"/>
        <w:numPr>
          <w:ilvl w:val="0"/>
          <w:numId w:val="35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История. Исторические науки</w:t>
      </w:r>
    </w:p>
    <w:p w:rsidR="00D92EA2" w:rsidRDefault="00D92EA2" w:rsidP="0006678A">
      <w:pPr>
        <w:rPr>
          <w:rFonts w:ascii="Times New Roman" w:hAnsi="Times New Roman" w:cs="Times New Roman"/>
          <w:sz w:val="28"/>
        </w:rPr>
      </w:pPr>
    </w:p>
    <w:p w:rsidR="00D92EA2" w:rsidRDefault="00E47DA5" w:rsidP="0006678A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395093</wp:posOffset>
            </wp:positionH>
            <wp:positionV relativeFrom="paragraph">
              <wp:posOffset>122622</wp:posOffset>
            </wp:positionV>
            <wp:extent cx="5595241" cy="3146061"/>
            <wp:effectExtent l="0" t="0" r="571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241" cy="3146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EA2" w:rsidRDefault="00D92EA2" w:rsidP="0006678A">
      <w:pPr>
        <w:rPr>
          <w:rFonts w:ascii="Times New Roman" w:hAnsi="Times New Roman" w:cs="Times New Roman"/>
          <w:sz w:val="28"/>
        </w:rPr>
      </w:pPr>
    </w:p>
    <w:p w:rsidR="00D92EA2" w:rsidRDefault="00D92EA2" w:rsidP="0006678A">
      <w:pPr>
        <w:rPr>
          <w:rFonts w:ascii="Times New Roman" w:hAnsi="Times New Roman" w:cs="Times New Roman"/>
          <w:sz w:val="28"/>
        </w:rPr>
      </w:pPr>
    </w:p>
    <w:p w:rsidR="00D92EA2" w:rsidRDefault="00D92EA2" w:rsidP="0006678A">
      <w:pPr>
        <w:rPr>
          <w:rFonts w:ascii="Times New Roman" w:hAnsi="Times New Roman" w:cs="Times New Roman"/>
          <w:sz w:val="28"/>
        </w:rPr>
      </w:pPr>
    </w:p>
    <w:p w:rsidR="00D92EA2" w:rsidRDefault="00D92EA2" w:rsidP="0006678A">
      <w:pPr>
        <w:rPr>
          <w:rFonts w:ascii="Times New Roman" w:hAnsi="Times New Roman" w:cs="Times New Roman"/>
          <w:sz w:val="28"/>
        </w:rPr>
      </w:pPr>
    </w:p>
    <w:p w:rsidR="00D92EA2" w:rsidRDefault="00D92EA2" w:rsidP="0006678A">
      <w:pPr>
        <w:rPr>
          <w:rFonts w:ascii="Times New Roman" w:hAnsi="Times New Roman" w:cs="Times New Roman"/>
          <w:sz w:val="28"/>
        </w:rPr>
      </w:pPr>
    </w:p>
    <w:p w:rsidR="00D92EA2" w:rsidRDefault="00D92EA2" w:rsidP="0006678A">
      <w:pPr>
        <w:rPr>
          <w:rFonts w:ascii="Times New Roman" w:hAnsi="Times New Roman" w:cs="Times New Roman"/>
          <w:sz w:val="28"/>
        </w:rPr>
      </w:pPr>
    </w:p>
    <w:p w:rsidR="00D92EA2" w:rsidRDefault="00D92EA2" w:rsidP="0006678A">
      <w:pPr>
        <w:rPr>
          <w:rFonts w:ascii="Times New Roman" w:hAnsi="Times New Roman" w:cs="Times New Roman"/>
          <w:sz w:val="28"/>
        </w:rPr>
      </w:pPr>
    </w:p>
    <w:p w:rsidR="00D92EA2" w:rsidRDefault="00D92EA2" w:rsidP="0006678A">
      <w:pPr>
        <w:rPr>
          <w:rFonts w:ascii="Times New Roman" w:hAnsi="Times New Roman" w:cs="Times New Roman"/>
          <w:sz w:val="28"/>
        </w:rPr>
      </w:pPr>
    </w:p>
    <w:p w:rsidR="008160BC" w:rsidRDefault="008160BC" w:rsidP="0006678A">
      <w:pPr>
        <w:rPr>
          <w:rFonts w:ascii="Times New Roman" w:hAnsi="Times New Roman" w:cs="Times New Roman"/>
          <w:sz w:val="28"/>
        </w:rPr>
      </w:pPr>
    </w:p>
    <w:p w:rsidR="00D92EA2" w:rsidRDefault="00D92EA2" w:rsidP="0006678A">
      <w:pPr>
        <w:rPr>
          <w:rFonts w:ascii="Times New Roman" w:hAnsi="Times New Roman" w:cs="Times New Roman"/>
          <w:sz w:val="28"/>
        </w:rPr>
      </w:pPr>
    </w:p>
    <w:p w:rsidR="00D92EA2" w:rsidRDefault="00D92EA2" w:rsidP="0006678A">
      <w:pPr>
        <w:rPr>
          <w:rFonts w:ascii="Times New Roman" w:hAnsi="Times New Roman" w:cs="Times New Roman"/>
          <w:sz w:val="28"/>
        </w:rPr>
      </w:pPr>
    </w:p>
    <w:p w:rsidR="00D92EA2" w:rsidRDefault="00D92EA2" w:rsidP="0006678A">
      <w:pPr>
        <w:rPr>
          <w:rFonts w:ascii="Times New Roman" w:hAnsi="Times New Roman" w:cs="Times New Roman"/>
          <w:sz w:val="28"/>
        </w:rPr>
      </w:pPr>
    </w:p>
    <w:p w:rsidR="00D92EA2" w:rsidRDefault="00D92EA2" w:rsidP="0006678A">
      <w:pPr>
        <w:rPr>
          <w:rFonts w:ascii="Times New Roman" w:hAnsi="Times New Roman" w:cs="Times New Roman"/>
          <w:sz w:val="28"/>
        </w:rPr>
      </w:pPr>
    </w:p>
    <w:p w:rsidR="00D92EA2" w:rsidRDefault="00D92EA2" w:rsidP="0006678A">
      <w:pPr>
        <w:rPr>
          <w:rFonts w:ascii="Times New Roman" w:hAnsi="Times New Roman" w:cs="Times New Roman"/>
          <w:sz w:val="28"/>
        </w:rPr>
      </w:pP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D92EA2" w:rsidRDefault="007649D6" w:rsidP="0006678A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2004932</wp:posOffset>
            </wp:positionH>
            <wp:positionV relativeFrom="paragraph">
              <wp:posOffset>202774</wp:posOffset>
            </wp:positionV>
            <wp:extent cx="4653886" cy="2815590"/>
            <wp:effectExtent l="0" t="0" r="0" b="381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61"/>
                    <a:stretch/>
                  </pic:blipFill>
                  <pic:spPr bwMode="auto">
                    <a:xfrm>
                      <a:off x="0" y="0"/>
                      <a:ext cx="4653886" cy="281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EA2" w:rsidRPr="00BC4011" w:rsidRDefault="00BC4011" w:rsidP="002D315D">
      <w:pPr>
        <w:pStyle w:val="a1"/>
        <w:numPr>
          <w:ilvl w:val="0"/>
          <w:numId w:val="37"/>
        </w:numPr>
        <w:rPr>
          <w:rFonts w:ascii="Times New Roman" w:hAnsi="Times New Roman" w:cs="Times New Roman"/>
          <w:sz w:val="28"/>
        </w:rPr>
      </w:pPr>
      <w:r w:rsidRPr="00BC4011">
        <w:rPr>
          <w:rFonts w:ascii="Times New Roman" w:hAnsi="Times New Roman" w:cs="Times New Roman"/>
          <w:sz w:val="28"/>
        </w:rPr>
        <w:t>Язык издания</w:t>
      </w:r>
    </w:p>
    <w:p w:rsidR="00BC4011" w:rsidRPr="00BC4011" w:rsidRDefault="00BC4011" w:rsidP="002D315D">
      <w:pPr>
        <w:pStyle w:val="a1"/>
        <w:numPr>
          <w:ilvl w:val="0"/>
          <w:numId w:val="37"/>
        </w:numPr>
        <w:rPr>
          <w:rFonts w:ascii="Times New Roman" w:hAnsi="Times New Roman" w:cs="Times New Roman"/>
          <w:sz w:val="28"/>
        </w:rPr>
      </w:pPr>
      <w:r w:rsidRPr="00BC4011">
        <w:rPr>
          <w:rFonts w:ascii="Times New Roman" w:hAnsi="Times New Roman" w:cs="Times New Roman"/>
          <w:sz w:val="28"/>
        </w:rPr>
        <w:t>Библиотеки</w:t>
      </w:r>
    </w:p>
    <w:p w:rsidR="00BC4011" w:rsidRPr="00BC4011" w:rsidRDefault="00BC4011" w:rsidP="002D315D">
      <w:pPr>
        <w:pStyle w:val="a1"/>
        <w:numPr>
          <w:ilvl w:val="0"/>
          <w:numId w:val="37"/>
        </w:numPr>
        <w:rPr>
          <w:rFonts w:ascii="Times New Roman" w:hAnsi="Times New Roman" w:cs="Times New Roman"/>
          <w:sz w:val="28"/>
        </w:rPr>
      </w:pPr>
      <w:r w:rsidRPr="00BC4011">
        <w:rPr>
          <w:rFonts w:ascii="Times New Roman" w:hAnsi="Times New Roman" w:cs="Times New Roman"/>
          <w:sz w:val="28"/>
          <w:lang w:val="en-US"/>
        </w:rPr>
        <w:t>ISBN</w:t>
      </w:r>
    </w:p>
    <w:p w:rsidR="00BC4011" w:rsidRPr="00BC4011" w:rsidRDefault="00BC4011" w:rsidP="002D315D">
      <w:pPr>
        <w:pStyle w:val="a1"/>
        <w:numPr>
          <w:ilvl w:val="0"/>
          <w:numId w:val="37"/>
        </w:numPr>
        <w:rPr>
          <w:rFonts w:ascii="Times New Roman" w:hAnsi="Times New Roman" w:cs="Times New Roman"/>
          <w:sz w:val="28"/>
        </w:rPr>
      </w:pPr>
      <w:r w:rsidRPr="00BC4011">
        <w:rPr>
          <w:rFonts w:ascii="Times New Roman" w:hAnsi="Times New Roman" w:cs="Times New Roman"/>
          <w:sz w:val="28"/>
        </w:rPr>
        <w:t>Индекс ББК</w:t>
      </w:r>
    </w:p>
    <w:p w:rsidR="00BC4011" w:rsidRPr="00BC4011" w:rsidRDefault="00BC4011" w:rsidP="002D315D">
      <w:pPr>
        <w:pStyle w:val="a1"/>
        <w:numPr>
          <w:ilvl w:val="0"/>
          <w:numId w:val="37"/>
        </w:numPr>
        <w:rPr>
          <w:rFonts w:ascii="Times New Roman" w:hAnsi="Times New Roman" w:cs="Times New Roman"/>
          <w:sz w:val="28"/>
        </w:rPr>
      </w:pPr>
      <w:r w:rsidRPr="00BC4011">
        <w:rPr>
          <w:rFonts w:ascii="Times New Roman" w:hAnsi="Times New Roman" w:cs="Times New Roman"/>
          <w:sz w:val="28"/>
        </w:rPr>
        <w:t>Раздел ББК</w:t>
      </w:r>
    </w:p>
    <w:p w:rsidR="002D315D" w:rsidRDefault="00BC4011" w:rsidP="0006678A">
      <w:pPr>
        <w:pStyle w:val="a1"/>
        <w:numPr>
          <w:ilvl w:val="0"/>
          <w:numId w:val="37"/>
        </w:numPr>
        <w:rPr>
          <w:rFonts w:ascii="Times New Roman" w:hAnsi="Times New Roman" w:cs="Times New Roman"/>
          <w:sz w:val="28"/>
        </w:rPr>
      </w:pPr>
      <w:r w:rsidRPr="00BC4011">
        <w:rPr>
          <w:rFonts w:ascii="Times New Roman" w:hAnsi="Times New Roman" w:cs="Times New Roman"/>
          <w:sz w:val="28"/>
        </w:rPr>
        <w:t>УДК</w:t>
      </w:r>
    </w:p>
    <w:p w:rsidR="002D315D" w:rsidRDefault="002D315D" w:rsidP="0006678A">
      <w:pPr>
        <w:pStyle w:val="a1"/>
        <w:numPr>
          <w:ilvl w:val="0"/>
          <w:numId w:val="37"/>
        </w:numPr>
        <w:rPr>
          <w:rFonts w:ascii="Times New Roman" w:hAnsi="Times New Roman" w:cs="Times New Roman"/>
          <w:sz w:val="28"/>
        </w:rPr>
      </w:pPr>
      <w:r w:rsidRPr="002D315D">
        <w:rPr>
          <w:rFonts w:ascii="Times New Roman" w:hAnsi="Times New Roman" w:cs="Times New Roman"/>
          <w:sz w:val="28"/>
        </w:rPr>
        <w:t>Заявитель</w:t>
      </w:r>
    </w:p>
    <w:p w:rsidR="002D315D" w:rsidRPr="002D315D" w:rsidRDefault="002D315D" w:rsidP="0006678A">
      <w:pPr>
        <w:pStyle w:val="a1"/>
        <w:numPr>
          <w:ilvl w:val="0"/>
          <w:numId w:val="37"/>
        </w:numPr>
        <w:rPr>
          <w:rFonts w:ascii="Times New Roman" w:hAnsi="Times New Roman" w:cs="Times New Roman"/>
          <w:sz w:val="28"/>
        </w:rPr>
      </w:pPr>
      <w:r w:rsidRPr="002D315D">
        <w:rPr>
          <w:rFonts w:ascii="Times New Roman" w:hAnsi="Times New Roman" w:cs="Times New Roman"/>
          <w:sz w:val="28"/>
        </w:rPr>
        <w:t>Патентообладатель</w:t>
      </w: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7649D6" w:rsidRDefault="00667DB6" w:rsidP="0006678A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34185</wp:posOffset>
            </wp:positionV>
            <wp:extent cx="5487670" cy="3560445"/>
            <wp:effectExtent l="0" t="0" r="0" b="190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54"/>
                    <a:stretch/>
                  </pic:blipFill>
                  <pic:spPr bwMode="auto">
                    <a:xfrm>
                      <a:off x="0" y="0"/>
                      <a:ext cx="5487670" cy="356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2D315D" w:rsidRDefault="002D315D" w:rsidP="0006678A">
      <w:pPr>
        <w:rPr>
          <w:rFonts w:ascii="Times New Roman" w:hAnsi="Times New Roman" w:cs="Times New Roman"/>
          <w:sz w:val="28"/>
        </w:rPr>
      </w:pP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667DB6" w:rsidRDefault="00667DB6" w:rsidP="0006678A">
      <w:pPr>
        <w:rPr>
          <w:rFonts w:ascii="Times New Roman" w:hAnsi="Times New Roman" w:cs="Times New Roman"/>
          <w:sz w:val="28"/>
        </w:rPr>
      </w:pPr>
    </w:p>
    <w:p w:rsidR="00667DB6" w:rsidRDefault="00667DB6" w:rsidP="0006678A">
      <w:pPr>
        <w:rPr>
          <w:rFonts w:ascii="Times New Roman" w:hAnsi="Times New Roman" w:cs="Times New Roman"/>
          <w:sz w:val="28"/>
        </w:rPr>
      </w:pPr>
    </w:p>
    <w:p w:rsidR="007649D6" w:rsidRPr="00667DB6" w:rsidRDefault="00EF7C14" w:rsidP="0057662A">
      <w:pPr>
        <w:pStyle w:val="10"/>
      </w:pPr>
      <w:bookmarkStart w:id="6" w:name="_Toc25581864"/>
      <w:r w:rsidRPr="00667DB6">
        <w:lastRenderedPageBreak/>
        <w:t>КОЛЛЕКЦИИ</w:t>
      </w:r>
      <w:bookmarkEnd w:id="6"/>
    </w:p>
    <w:p w:rsidR="007649D6" w:rsidRDefault="007649D6" w:rsidP="0006678A">
      <w:pPr>
        <w:rPr>
          <w:rFonts w:ascii="Times New Roman" w:hAnsi="Times New Roman" w:cs="Times New Roman"/>
          <w:sz w:val="28"/>
        </w:rPr>
      </w:pPr>
    </w:p>
    <w:p w:rsidR="00667DB6" w:rsidRPr="00667DB6" w:rsidRDefault="00667DB6" w:rsidP="00667DB6">
      <w:pPr>
        <w:jc w:val="both"/>
        <w:rPr>
          <w:rFonts w:ascii="Times New Roman" w:hAnsi="Times New Roman" w:cs="Times New Roman"/>
          <w:sz w:val="28"/>
        </w:rPr>
      </w:pPr>
      <w:r w:rsidRPr="00667DB6">
        <w:rPr>
          <w:rFonts w:ascii="Times New Roman" w:hAnsi="Times New Roman" w:cs="Times New Roman"/>
          <w:sz w:val="28"/>
        </w:rPr>
        <w:t xml:space="preserve">В этом разделе представлены тематические подборки электронных копий изданий, составленные экспертами библиотек, принимающих участие в формировании единого фонда Национальной электронной библиотеки. </w:t>
      </w:r>
    </w:p>
    <w:p w:rsidR="00667DB6" w:rsidRDefault="00667DB6" w:rsidP="00667DB6">
      <w:pPr>
        <w:rPr>
          <w:rFonts w:ascii="Times New Roman" w:hAnsi="Times New Roman" w:cs="Times New Roman"/>
          <w:sz w:val="28"/>
        </w:rPr>
      </w:pPr>
    </w:p>
    <w:p w:rsidR="00667DB6" w:rsidRPr="00667DB6" w:rsidRDefault="00667DB6" w:rsidP="00667DB6">
      <w:pPr>
        <w:rPr>
          <w:rFonts w:ascii="Times New Roman" w:hAnsi="Times New Roman" w:cs="Times New Roman"/>
          <w:sz w:val="28"/>
        </w:rPr>
      </w:pPr>
      <w:hyperlink r:id="rId49" w:history="1">
        <w:r w:rsidRPr="00667DB6">
          <w:rPr>
            <w:rStyle w:val="affffff1"/>
            <w:rFonts w:ascii="Times New Roman" w:hAnsi="Times New Roman" w:cs="Times New Roman"/>
            <w:sz w:val="28"/>
          </w:rPr>
          <w:t xml:space="preserve">Все коллекции </w:t>
        </w:r>
      </w:hyperlink>
    </w:p>
    <w:p w:rsidR="00667DB6" w:rsidRPr="00667DB6" w:rsidRDefault="00667DB6" w:rsidP="00667DB6">
      <w:pPr>
        <w:rPr>
          <w:rFonts w:ascii="Times New Roman" w:hAnsi="Times New Roman" w:cs="Times New Roman"/>
          <w:sz w:val="28"/>
        </w:rPr>
      </w:pPr>
      <w:hyperlink r:id="rId50" w:history="1">
        <w:r w:rsidRPr="00667DB6">
          <w:rPr>
            <w:rStyle w:val="affffff1"/>
            <w:rFonts w:ascii="Times New Roman" w:hAnsi="Times New Roman" w:cs="Times New Roman"/>
            <w:sz w:val="28"/>
          </w:rPr>
          <w:t xml:space="preserve">Новые поступления </w:t>
        </w:r>
      </w:hyperlink>
    </w:p>
    <w:p w:rsidR="00667DB6" w:rsidRPr="00667DB6" w:rsidRDefault="00667DB6" w:rsidP="00667DB6">
      <w:pPr>
        <w:rPr>
          <w:rFonts w:ascii="Times New Roman" w:hAnsi="Times New Roman" w:cs="Times New Roman"/>
          <w:sz w:val="28"/>
        </w:rPr>
      </w:pPr>
      <w:hyperlink r:id="rId51" w:history="1">
        <w:r w:rsidRPr="00667DB6">
          <w:rPr>
            <w:rStyle w:val="affffff1"/>
            <w:rFonts w:ascii="Times New Roman" w:hAnsi="Times New Roman" w:cs="Times New Roman"/>
            <w:sz w:val="28"/>
          </w:rPr>
          <w:t xml:space="preserve">Спецпроекты </w:t>
        </w:r>
      </w:hyperlink>
    </w:p>
    <w:p w:rsidR="00667DB6" w:rsidRPr="00667DB6" w:rsidRDefault="00667DB6" w:rsidP="00667DB6">
      <w:pPr>
        <w:rPr>
          <w:rFonts w:ascii="Times New Roman" w:hAnsi="Times New Roman" w:cs="Times New Roman"/>
          <w:sz w:val="28"/>
        </w:rPr>
      </w:pPr>
      <w:hyperlink r:id="rId52" w:history="1">
        <w:r w:rsidRPr="00667DB6">
          <w:rPr>
            <w:rStyle w:val="affffff1"/>
            <w:rFonts w:ascii="Times New Roman" w:hAnsi="Times New Roman" w:cs="Times New Roman"/>
            <w:sz w:val="28"/>
          </w:rPr>
          <w:t xml:space="preserve">Авторские коллекции </w:t>
        </w:r>
      </w:hyperlink>
    </w:p>
    <w:p w:rsidR="00667DB6" w:rsidRDefault="00667DB6" w:rsidP="0006678A">
      <w:pPr>
        <w:rPr>
          <w:rFonts w:ascii="Times New Roman" w:hAnsi="Times New Roman" w:cs="Times New Roman"/>
          <w:sz w:val="28"/>
        </w:rPr>
      </w:pPr>
    </w:p>
    <w:p w:rsidR="00F549BF" w:rsidRDefault="00EF7C14" w:rsidP="0006678A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300886</wp:posOffset>
            </wp:positionV>
            <wp:extent cx="6332220" cy="3560445"/>
            <wp:effectExtent l="0" t="0" r="0" b="190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9BF" w:rsidRPr="00F549BF" w:rsidRDefault="00F549BF" w:rsidP="00F549BF">
      <w:pPr>
        <w:rPr>
          <w:rFonts w:ascii="Times New Roman" w:hAnsi="Times New Roman" w:cs="Times New Roman"/>
          <w:sz w:val="28"/>
        </w:rPr>
      </w:pPr>
    </w:p>
    <w:p w:rsidR="00F549BF" w:rsidRPr="00F549BF" w:rsidRDefault="00F549BF" w:rsidP="00F549BF">
      <w:pPr>
        <w:rPr>
          <w:rFonts w:ascii="Times New Roman" w:hAnsi="Times New Roman" w:cs="Times New Roman"/>
          <w:sz w:val="28"/>
        </w:rPr>
      </w:pPr>
    </w:p>
    <w:p w:rsidR="00F549BF" w:rsidRPr="00F549BF" w:rsidRDefault="00F549BF" w:rsidP="00F549BF">
      <w:pPr>
        <w:rPr>
          <w:rFonts w:ascii="Times New Roman" w:hAnsi="Times New Roman" w:cs="Times New Roman"/>
          <w:sz w:val="28"/>
        </w:rPr>
      </w:pPr>
    </w:p>
    <w:p w:rsidR="00F549BF" w:rsidRPr="00F549BF" w:rsidRDefault="00F549BF" w:rsidP="00F549BF">
      <w:pPr>
        <w:rPr>
          <w:rFonts w:ascii="Times New Roman" w:hAnsi="Times New Roman" w:cs="Times New Roman"/>
          <w:sz w:val="28"/>
        </w:rPr>
      </w:pPr>
    </w:p>
    <w:p w:rsidR="00F549BF" w:rsidRPr="00F549BF" w:rsidRDefault="00F549BF" w:rsidP="00F549BF">
      <w:pPr>
        <w:rPr>
          <w:rFonts w:ascii="Times New Roman" w:hAnsi="Times New Roman" w:cs="Times New Roman"/>
          <w:sz w:val="28"/>
        </w:rPr>
      </w:pPr>
    </w:p>
    <w:p w:rsidR="00F549BF" w:rsidRPr="00F549BF" w:rsidRDefault="00F549BF" w:rsidP="00F549BF">
      <w:pPr>
        <w:rPr>
          <w:rFonts w:ascii="Times New Roman" w:hAnsi="Times New Roman" w:cs="Times New Roman"/>
          <w:sz w:val="28"/>
        </w:rPr>
      </w:pPr>
    </w:p>
    <w:p w:rsidR="00F549BF" w:rsidRPr="00F549BF" w:rsidRDefault="00F549BF" w:rsidP="00F549BF">
      <w:pPr>
        <w:rPr>
          <w:rFonts w:ascii="Times New Roman" w:hAnsi="Times New Roman" w:cs="Times New Roman"/>
          <w:sz w:val="28"/>
        </w:rPr>
      </w:pPr>
    </w:p>
    <w:p w:rsidR="00F549BF" w:rsidRPr="00F549BF" w:rsidRDefault="00F549BF" w:rsidP="00F549BF">
      <w:pPr>
        <w:rPr>
          <w:rFonts w:ascii="Times New Roman" w:hAnsi="Times New Roman" w:cs="Times New Roman"/>
          <w:sz w:val="28"/>
        </w:rPr>
      </w:pPr>
    </w:p>
    <w:p w:rsidR="00F549BF" w:rsidRPr="00F549BF" w:rsidRDefault="00F549BF" w:rsidP="00F549BF">
      <w:pPr>
        <w:rPr>
          <w:rFonts w:ascii="Times New Roman" w:hAnsi="Times New Roman" w:cs="Times New Roman"/>
          <w:sz w:val="28"/>
        </w:rPr>
      </w:pPr>
    </w:p>
    <w:p w:rsidR="00F549BF" w:rsidRPr="00F549BF" w:rsidRDefault="00F549BF" w:rsidP="00F549BF">
      <w:pPr>
        <w:rPr>
          <w:rFonts w:ascii="Times New Roman" w:hAnsi="Times New Roman" w:cs="Times New Roman"/>
          <w:sz w:val="28"/>
        </w:rPr>
      </w:pPr>
    </w:p>
    <w:p w:rsidR="00F549BF" w:rsidRPr="00F549BF" w:rsidRDefault="00F549BF" w:rsidP="00F549BF">
      <w:pPr>
        <w:rPr>
          <w:rFonts w:ascii="Times New Roman" w:hAnsi="Times New Roman" w:cs="Times New Roman"/>
          <w:sz w:val="28"/>
        </w:rPr>
      </w:pPr>
    </w:p>
    <w:p w:rsidR="00F549BF" w:rsidRPr="00F549BF" w:rsidRDefault="00F549BF" w:rsidP="00F549BF">
      <w:pPr>
        <w:rPr>
          <w:rFonts w:ascii="Times New Roman" w:hAnsi="Times New Roman" w:cs="Times New Roman"/>
          <w:sz w:val="28"/>
        </w:rPr>
      </w:pPr>
    </w:p>
    <w:p w:rsidR="00F549BF" w:rsidRPr="00F549BF" w:rsidRDefault="00F549BF" w:rsidP="00F549BF">
      <w:pPr>
        <w:rPr>
          <w:rFonts w:ascii="Times New Roman" w:hAnsi="Times New Roman" w:cs="Times New Roman"/>
          <w:sz w:val="28"/>
        </w:rPr>
      </w:pPr>
    </w:p>
    <w:p w:rsidR="00F549BF" w:rsidRPr="00F549BF" w:rsidRDefault="00F549BF" w:rsidP="00F549BF">
      <w:pPr>
        <w:rPr>
          <w:rFonts w:ascii="Times New Roman" w:hAnsi="Times New Roman" w:cs="Times New Roman"/>
          <w:sz w:val="28"/>
        </w:rPr>
      </w:pPr>
    </w:p>
    <w:p w:rsidR="00F549BF" w:rsidRPr="00F549BF" w:rsidRDefault="00F549BF" w:rsidP="00F549BF">
      <w:pPr>
        <w:rPr>
          <w:rFonts w:ascii="Times New Roman" w:hAnsi="Times New Roman" w:cs="Times New Roman"/>
          <w:sz w:val="28"/>
        </w:rPr>
      </w:pPr>
    </w:p>
    <w:p w:rsidR="00F549BF" w:rsidRPr="00F549BF" w:rsidRDefault="00F549BF" w:rsidP="00F549BF">
      <w:pPr>
        <w:rPr>
          <w:rFonts w:ascii="Times New Roman" w:hAnsi="Times New Roman" w:cs="Times New Roman"/>
          <w:sz w:val="28"/>
        </w:rPr>
      </w:pPr>
    </w:p>
    <w:p w:rsidR="00F549BF" w:rsidRPr="00F549BF" w:rsidRDefault="00F549BF" w:rsidP="00F549BF">
      <w:pPr>
        <w:rPr>
          <w:rFonts w:ascii="Times New Roman" w:hAnsi="Times New Roman" w:cs="Times New Roman"/>
          <w:sz w:val="28"/>
        </w:rPr>
      </w:pPr>
    </w:p>
    <w:p w:rsidR="00F549BF" w:rsidRPr="00F549BF" w:rsidRDefault="00F549BF" w:rsidP="00F549BF">
      <w:pPr>
        <w:rPr>
          <w:rFonts w:ascii="Times New Roman" w:hAnsi="Times New Roman" w:cs="Times New Roman"/>
          <w:sz w:val="28"/>
        </w:rPr>
      </w:pPr>
    </w:p>
    <w:p w:rsidR="00F549BF" w:rsidRDefault="00F549BF" w:rsidP="00F549BF">
      <w:pPr>
        <w:rPr>
          <w:rFonts w:ascii="Times New Roman" w:hAnsi="Times New Roman" w:cs="Times New Roman"/>
          <w:sz w:val="28"/>
        </w:rPr>
      </w:pPr>
    </w:p>
    <w:p w:rsidR="00F549BF" w:rsidRPr="00F549BF" w:rsidRDefault="00F549BF" w:rsidP="00F549BF">
      <w:pPr>
        <w:rPr>
          <w:rFonts w:ascii="Times New Roman" w:hAnsi="Times New Roman" w:cs="Times New Roman"/>
          <w:sz w:val="28"/>
        </w:rPr>
      </w:pPr>
    </w:p>
    <w:p w:rsidR="00F549BF" w:rsidRDefault="00F549BF" w:rsidP="00F549BF">
      <w:pPr>
        <w:rPr>
          <w:rFonts w:ascii="Times New Roman" w:hAnsi="Times New Roman" w:cs="Times New Roman"/>
          <w:sz w:val="28"/>
        </w:rPr>
      </w:pPr>
    </w:p>
    <w:p w:rsidR="00667DB6" w:rsidRPr="00CD1040" w:rsidRDefault="0022742E" w:rsidP="00F549BF">
      <w:pPr>
        <w:ind w:firstLine="720"/>
        <w:rPr>
          <w:rFonts w:ascii="Times New Roman" w:hAnsi="Times New Roman" w:cs="Times New Roman"/>
          <w:b/>
          <w:sz w:val="28"/>
        </w:rPr>
      </w:pPr>
      <w:r w:rsidRPr="00CD1040">
        <w:rPr>
          <w:rFonts w:ascii="Times New Roman" w:hAnsi="Times New Roman" w:cs="Times New Roman"/>
          <w:b/>
          <w:sz w:val="28"/>
        </w:rPr>
        <w:t>Использованы материалы:</w:t>
      </w:r>
    </w:p>
    <w:p w:rsidR="00CD1040" w:rsidRPr="00CD1040" w:rsidRDefault="00CD1040" w:rsidP="00F549BF">
      <w:pPr>
        <w:ind w:firstLine="720"/>
        <w:rPr>
          <w:rFonts w:ascii="Times New Roman" w:hAnsi="Times New Roman" w:cs="Times New Roman"/>
          <w:b/>
          <w:sz w:val="28"/>
        </w:rPr>
      </w:pPr>
    </w:p>
    <w:p w:rsidR="0022742E" w:rsidRPr="00CD1040" w:rsidRDefault="0022742E" w:rsidP="00F549BF">
      <w:pPr>
        <w:ind w:firstLine="720"/>
        <w:rPr>
          <w:rFonts w:ascii="Times New Roman" w:hAnsi="Times New Roman" w:cs="Times New Roman"/>
          <w:b/>
          <w:sz w:val="28"/>
        </w:rPr>
      </w:pPr>
      <w:r w:rsidRPr="00CD1040">
        <w:rPr>
          <w:rFonts w:ascii="Times New Roman" w:hAnsi="Times New Roman" w:cs="Times New Roman"/>
          <w:b/>
          <w:sz w:val="28"/>
        </w:rPr>
        <w:t xml:space="preserve">Национальная электронная библиотека (НЭБ) [Электронный ресурс]. – Режим доступа: </w:t>
      </w:r>
      <w:hyperlink r:id="rId54" w:history="1">
        <w:r w:rsidRPr="00CD1040">
          <w:rPr>
            <w:rStyle w:val="affffff1"/>
            <w:rFonts w:ascii="Times New Roman" w:hAnsi="Times New Roman" w:cs="Times New Roman"/>
            <w:b/>
            <w:sz w:val="28"/>
          </w:rPr>
          <w:t>https://rusneb.ru/</w:t>
        </w:r>
      </w:hyperlink>
      <w:r w:rsidRPr="00CD1040">
        <w:rPr>
          <w:rFonts w:ascii="Times New Roman" w:hAnsi="Times New Roman" w:cs="Times New Roman"/>
          <w:b/>
          <w:sz w:val="28"/>
        </w:rPr>
        <w:t xml:space="preserve"> </w:t>
      </w:r>
    </w:p>
    <w:sectPr w:rsidR="0022742E" w:rsidRPr="00CD1040" w:rsidSect="00B22425">
      <w:headerReference w:type="default" r:id="rId55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DB6" w:rsidRDefault="00667DB6" w:rsidP="00590471">
      <w:r>
        <w:separator/>
      </w:r>
    </w:p>
  </w:endnote>
  <w:endnote w:type="continuationSeparator" w:id="0">
    <w:p w:rsidR="00667DB6" w:rsidRDefault="00667DB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DB6" w:rsidRDefault="00667DB6" w:rsidP="00590471">
      <w:r>
        <w:separator/>
      </w:r>
    </w:p>
  </w:footnote>
  <w:footnote w:type="continuationSeparator" w:id="0">
    <w:p w:rsidR="00667DB6" w:rsidRDefault="00667DB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DB6" w:rsidRDefault="00667DB6" w:rsidP="00921CE7">
    <w:pPr>
      <w:pStyle w:val="a7"/>
      <w:jc w:val="center"/>
      <w:rPr>
        <w:rFonts w:ascii="Times New Roman" w:hAnsi="Times New Roman" w:cs="Times New Roman"/>
        <w:b/>
        <w:noProof/>
        <w:sz w:val="22"/>
        <w:lang w:bidi="ru-RU"/>
      </w:rPr>
    </w:pPr>
    <w:r w:rsidRPr="00B22425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3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7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DFCA97" id="Группа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">
              <v:group id="Группа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па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>
      <w:rPr>
        <w:rFonts w:ascii="Times New Roman" w:hAnsi="Times New Roman" w:cs="Times New Roman"/>
        <w:b/>
        <w:noProof/>
        <w:sz w:val="22"/>
        <w:lang w:bidi="ru-RU"/>
      </w:rPr>
      <w:t>МУНИЦИПАЛЬНОЕ УЧРЕЖДЕНИЕ КУЛЬТУРЫ</w:t>
    </w:r>
  </w:p>
  <w:p w:rsidR="00667DB6" w:rsidRDefault="00667DB6" w:rsidP="00921CE7">
    <w:pPr>
      <w:pStyle w:val="a7"/>
      <w:jc w:val="center"/>
      <w:rPr>
        <w:rFonts w:ascii="Times New Roman" w:hAnsi="Times New Roman" w:cs="Times New Roman"/>
        <w:b/>
        <w:noProof/>
        <w:sz w:val="22"/>
        <w:lang w:bidi="ru-RU"/>
      </w:rPr>
    </w:pPr>
    <w:r>
      <w:rPr>
        <w:rFonts w:ascii="Times New Roman" w:hAnsi="Times New Roman" w:cs="Times New Roman"/>
        <w:b/>
        <w:noProof/>
        <w:sz w:val="22"/>
        <w:lang w:bidi="ru-RU"/>
      </w:rPr>
      <w:t>«ЦЕНТРАЛЬНАЯ РАЙОННАЯ БИБЛИОТЕКА БЕЛГОРОДСКОГО РАЙОНА»</w:t>
    </w:r>
  </w:p>
  <w:p w:rsidR="00667DB6" w:rsidRPr="00B22425" w:rsidRDefault="00667DB6" w:rsidP="00921CE7">
    <w:pPr>
      <w:pStyle w:val="a7"/>
      <w:jc w:val="center"/>
    </w:pPr>
    <w:r>
      <w:rPr>
        <w:rFonts w:ascii="Times New Roman" w:hAnsi="Times New Roman" w:cs="Times New Roman"/>
        <w:b/>
        <w:noProof/>
        <w:sz w:val="22"/>
        <w:lang w:bidi="ru-RU"/>
      </w:rPr>
      <w:t>МЕТОДИКО-БИБЛИОГРАФИЧЕСКИЙ ОТДЕЛ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0000822"/>
    <w:multiLevelType w:val="hybridMultilevel"/>
    <w:tmpl w:val="548CF0D6"/>
    <w:lvl w:ilvl="0" w:tplc="EEC2178C">
      <w:start w:val="3"/>
      <w:numFmt w:val="decimal"/>
      <w:lvlText w:val="%1)"/>
      <w:lvlJc w:val="left"/>
    </w:lvl>
    <w:lvl w:ilvl="1" w:tplc="948897C6">
      <w:numFmt w:val="decimal"/>
      <w:lvlText w:val=""/>
      <w:lvlJc w:val="left"/>
    </w:lvl>
    <w:lvl w:ilvl="2" w:tplc="23D89FBC">
      <w:numFmt w:val="decimal"/>
      <w:lvlText w:val=""/>
      <w:lvlJc w:val="left"/>
    </w:lvl>
    <w:lvl w:ilvl="3" w:tplc="683AEF60">
      <w:numFmt w:val="decimal"/>
      <w:lvlText w:val=""/>
      <w:lvlJc w:val="left"/>
    </w:lvl>
    <w:lvl w:ilvl="4" w:tplc="B90A4C86">
      <w:numFmt w:val="decimal"/>
      <w:lvlText w:val=""/>
      <w:lvlJc w:val="left"/>
    </w:lvl>
    <w:lvl w:ilvl="5" w:tplc="2F508EE0">
      <w:numFmt w:val="decimal"/>
      <w:lvlText w:val=""/>
      <w:lvlJc w:val="left"/>
    </w:lvl>
    <w:lvl w:ilvl="6" w:tplc="9410D68C">
      <w:numFmt w:val="decimal"/>
      <w:lvlText w:val=""/>
      <w:lvlJc w:val="left"/>
    </w:lvl>
    <w:lvl w:ilvl="7" w:tplc="3EBC01AC">
      <w:numFmt w:val="decimal"/>
      <w:lvlText w:val=""/>
      <w:lvlJc w:val="left"/>
    </w:lvl>
    <w:lvl w:ilvl="8" w:tplc="6F268A24">
      <w:numFmt w:val="decimal"/>
      <w:lvlText w:val=""/>
      <w:lvlJc w:val="left"/>
    </w:lvl>
  </w:abstractNum>
  <w:abstractNum w:abstractNumId="12" w15:restartNumberingAfterBreak="0">
    <w:nsid w:val="000015A1"/>
    <w:multiLevelType w:val="hybridMultilevel"/>
    <w:tmpl w:val="F5CADF24"/>
    <w:lvl w:ilvl="0" w:tplc="FCF28B52">
      <w:start w:val="1"/>
      <w:numFmt w:val="bullet"/>
      <w:lvlText w:val=""/>
      <w:lvlJc w:val="left"/>
    </w:lvl>
    <w:lvl w:ilvl="1" w:tplc="61F0C868">
      <w:start w:val="3"/>
      <w:numFmt w:val="decimal"/>
      <w:lvlText w:val="%2)"/>
      <w:lvlJc w:val="left"/>
    </w:lvl>
    <w:lvl w:ilvl="2" w:tplc="D9AE61FE">
      <w:numFmt w:val="decimal"/>
      <w:lvlText w:val=""/>
      <w:lvlJc w:val="left"/>
    </w:lvl>
    <w:lvl w:ilvl="3" w:tplc="D9648E18">
      <w:numFmt w:val="decimal"/>
      <w:lvlText w:val=""/>
      <w:lvlJc w:val="left"/>
    </w:lvl>
    <w:lvl w:ilvl="4" w:tplc="A7F284B0">
      <w:numFmt w:val="decimal"/>
      <w:lvlText w:val=""/>
      <w:lvlJc w:val="left"/>
    </w:lvl>
    <w:lvl w:ilvl="5" w:tplc="C06A49D6">
      <w:numFmt w:val="decimal"/>
      <w:lvlText w:val=""/>
      <w:lvlJc w:val="left"/>
    </w:lvl>
    <w:lvl w:ilvl="6" w:tplc="10FE44C2">
      <w:numFmt w:val="decimal"/>
      <w:lvlText w:val=""/>
      <w:lvlJc w:val="left"/>
    </w:lvl>
    <w:lvl w:ilvl="7" w:tplc="5994D870">
      <w:numFmt w:val="decimal"/>
      <w:lvlText w:val=""/>
      <w:lvlJc w:val="left"/>
    </w:lvl>
    <w:lvl w:ilvl="8" w:tplc="BC2A27E4">
      <w:numFmt w:val="decimal"/>
      <w:lvlText w:val=""/>
      <w:lvlJc w:val="left"/>
    </w:lvl>
  </w:abstractNum>
  <w:abstractNum w:abstractNumId="13" w15:restartNumberingAfterBreak="0">
    <w:nsid w:val="00002C3B"/>
    <w:multiLevelType w:val="hybridMultilevel"/>
    <w:tmpl w:val="77E8964A"/>
    <w:lvl w:ilvl="0" w:tplc="25B4DFDE">
      <w:start w:val="1"/>
      <w:numFmt w:val="bullet"/>
      <w:lvlText w:val=""/>
      <w:lvlJc w:val="left"/>
    </w:lvl>
    <w:lvl w:ilvl="1" w:tplc="CEA42766">
      <w:start w:val="2"/>
      <w:numFmt w:val="decimal"/>
      <w:lvlText w:val="%2)"/>
      <w:lvlJc w:val="left"/>
    </w:lvl>
    <w:lvl w:ilvl="2" w:tplc="CEEAA6D4">
      <w:numFmt w:val="decimal"/>
      <w:lvlText w:val=""/>
      <w:lvlJc w:val="left"/>
    </w:lvl>
    <w:lvl w:ilvl="3" w:tplc="AF48F0C8">
      <w:numFmt w:val="decimal"/>
      <w:lvlText w:val=""/>
      <w:lvlJc w:val="left"/>
    </w:lvl>
    <w:lvl w:ilvl="4" w:tplc="AEC8D1E6">
      <w:numFmt w:val="decimal"/>
      <w:lvlText w:val=""/>
      <w:lvlJc w:val="left"/>
    </w:lvl>
    <w:lvl w:ilvl="5" w:tplc="E0B61FE8">
      <w:numFmt w:val="decimal"/>
      <w:lvlText w:val=""/>
      <w:lvlJc w:val="left"/>
    </w:lvl>
    <w:lvl w:ilvl="6" w:tplc="743EF970">
      <w:numFmt w:val="decimal"/>
      <w:lvlText w:val=""/>
      <w:lvlJc w:val="left"/>
    </w:lvl>
    <w:lvl w:ilvl="7" w:tplc="C1B6FF3A">
      <w:numFmt w:val="decimal"/>
      <w:lvlText w:val=""/>
      <w:lvlJc w:val="left"/>
    </w:lvl>
    <w:lvl w:ilvl="8" w:tplc="E960BC94">
      <w:numFmt w:val="decimal"/>
      <w:lvlText w:val=""/>
      <w:lvlJc w:val="left"/>
    </w:lvl>
  </w:abstractNum>
  <w:abstractNum w:abstractNumId="14" w15:restartNumberingAfterBreak="0">
    <w:nsid w:val="00004230"/>
    <w:multiLevelType w:val="hybridMultilevel"/>
    <w:tmpl w:val="1C5AFDBA"/>
    <w:lvl w:ilvl="0" w:tplc="6AC687BE">
      <w:start w:val="1"/>
      <w:numFmt w:val="bullet"/>
      <w:lvlText w:val=""/>
      <w:lvlJc w:val="left"/>
    </w:lvl>
    <w:lvl w:ilvl="1" w:tplc="20C22460">
      <w:numFmt w:val="decimal"/>
      <w:lvlText w:val=""/>
      <w:lvlJc w:val="left"/>
    </w:lvl>
    <w:lvl w:ilvl="2" w:tplc="D2BAE592">
      <w:numFmt w:val="decimal"/>
      <w:lvlText w:val=""/>
      <w:lvlJc w:val="left"/>
    </w:lvl>
    <w:lvl w:ilvl="3" w:tplc="9246EC6E">
      <w:numFmt w:val="decimal"/>
      <w:lvlText w:val=""/>
      <w:lvlJc w:val="left"/>
    </w:lvl>
    <w:lvl w:ilvl="4" w:tplc="F18897FE">
      <w:numFmt w:val="decimal"/>
      <w:lvlText w:val=""/>
      <w:lvlJc w:val="left"/>
    </w:lvl>
    <w:lvl w:ilvl="5" w:tplc="9B741D42">
      <w:numFmt w:val="decimal"/>
      <w:lvlText w:val=""/>
      <w:lvlJc w:val="left"/>
    </w:lvl>
    <w:lvl w:ilvl="6" w:tplc="EF669E0C">
      <w:numFmt w:val="decimal"/>
      <w:lvlText w:val=""/>
      <w:lvlJc w:val="left"/>
    </w:lvl>
    <w:lvl w:ilvl="7" w:tplc="D46CC882">
      <w:numFmt w:val="decimal"/>
      <w:lvlText w:val=""/>
      <w:lvlJc w:val="left"/>
    </w:lvl>
    <w:lvl w:ilvl="8" w:tplc="C7FEEB64">
      <w:numFmt w:val="decimal"/>
      <w:lvlText w:val=""/>
      <w:lvlJc w:val="left"/>
    </w:lvl>
  </w:abstractNum>
  <w:abstractNum w:abstractNumId="15" w15:restartNumberingAfterBreak="0">
    <w:nsid w:val="00005422"/>
    <w:multiLevelType w:val="hybridMultilevel"/>
    <w:tmpl w:val="C48EFECC"/>
    <w:lvl w:ilvl="0" w:tplc="A6CEA4A2">
      <w:start w:val="1"/>
      <w:numFmt w:val="decimal"/>
      <w:lvlText w:val="%1)"/>
      <w:lvlJc w:val="left"/>
    </w:lvl>
    <w:lvl w:ilvl="1" w:tplc="53A69AD4">
      <w:numFmt w:val="decimal"/>
      <w:lvlText w:val=""/>
      <w:lvlJc w:val="left"/>
    </w:lvl>
    <w:lvl w:ilvl="2" w:tplc="51F0CB9A">
      <w:numFmt w:val="decimal"/>
      <w:lvlText w:val=""/>
      <w:lvlJc w:val="left"/>
    </w:lvl>
    <w:lvl w:ilvl="3" w:tplc="4EC6897C">
      <w:numFmt w:val="decimal"/>
      <w:lvlText w:val=""/>
      <w:lvlJc w:val="left"/>
    </w:lvl>
    <w:lvl w:ilvl="4" w:tplc="FB56A646">
      <w:numFmt w:val="decimal"/>
      <w:lvlText w:val=""/>
      <w:lvlJc w:val="left"/>
    </w:lvl>
    <w:lvl w:ilvl="5" w:tplc="38B272CE">
      <w:numFmt w:val="decimal"/>
      <w:lvlText w:val=""/>
      <w:lvlJc w:val="left"/>
    </w:lvl>
    <w:lvl w:ilvl="6" w:tplc="ACE8CDC8">
      <w:numFmt w:val="decimal"/>
      <w:lvlText w:val=""/>
      <w:lvlJc w:val="left"/>
    </w:lvl>
    <w:lvl w:ilvl="7" w:tplc="FF3A1512">
      <w:numFmt w:val="decimal"/>
      <w:lvlText w:val=""/>
      <w:lvlJc w:val="left"/>
    </w:lvl>
    <w:lvl w:ilvl="8" w:tplc="9C68DF1A">
      <w:numFmt w:val="decimal"/>
      <w:lvlText w:val=""/>
      <w:lvlJc w:val="left"/>
    </w:lvl>
  </w:abstractNum>
  <w:abstractNum w:abstractNumId="16" w15:restartNumberingAfterBreak="0">
    <w:nsid w:val="00005878"/>
    <w:multiLevelType w:val="hybridMultilevel"/>
    <w:tmpl w:val="F58A74D8"/>
    <w:lvl w:ilvl="0" w:tplc="E6CCE262">
      <w:start w:val="1"/>
      <w:numFmt w:val="bullet"/>
      <w:lvlText w:val=""/>
      <w:lvlJc w:val="left"/>
    </w:lvl>
    <w:lvl w:ilvl="1" w:tplc="85966E6C">
      <w:numFmt w:val="decimal"/>
      <w:lvlText w:val=""/>
      <w:lvlJc w:val="left"/>
    </w:lvl>
    <w:lvl w:ilvl="2" w:tplc="BDC6ED80">
      <w:numFmt w:val="decimal"/>
      <w:lvlText w:val=""/>
      <w:lvlJc w:val="left"/>
    </w:lvl>
    <w:lvl w:ilvl="3" w:tplc="EF44A234">
      <w:numFmt w:val="decimal"/>
      <w:lvlText w:val=""/>
      <w:lvlJc w:val="left"/>
    </w:lvl>
    <w:lvl w:ilvl="4" w:tplc="31F27B4E">
      <w:numFmt w:val="decimal"/>
      <w:lvlText w:val=""/>
      <w:lvlJc w:val="left"/>
    </w:lvl>
    <w:lvl w:ilvl="5" w:tplc="EA7C2C1E">
      <w:numFmt w:val="decimal"/>
      <w:lvlText w:val=""/>
      <w:lvlJc w:val="left"/>
    </w:lvl>
    <w:lvl w:ilvl="6" w:tplc="00E4ACFE">
      <w:numFmt w:val="decimal"/>
      <w:lvlText w:val=""/>
      <w:lvlJc w:val="left"/>
    </w:lvl>
    <w:lvl w:ilvl="7" w:tplc="2BC0ED76">
      <w:numFmt w:val="decimal"/>
      <w:lvlText w:val=""/>
      <w:lvlJc w:val="left"/>
    </w:lvl>
    <w:lvl w:ilvl="8" w:tplc="89EECEFA">
      <w:numFmt w:val="decimal"/>
      <w:lvlText w:val=""/>
      <w:lvlJc w:val="left"/>
    </w:lvl>
  </w:abstractNum>
  <w:abstractNum w:abstractNumId="17" w15:restartNumberingAfterBreak="0">
    <w:nsid w:val="00006032"/>
    <w:multiLevelType w:val="hybridMultilevel"/>
    <w:tmpl w:val="B09E3D12"/>
    <w:lvl w:ilvl="0" w:tplc="37088C0C">
      <w:start w:val="1"/>
      <w:numFmt w:val="decimal"/>
      <w:lvlText w:val="%1)"/>
      <w:lvlJc w:val="left"/>
    </w:lvl>
    <w:lvl w:ilvl="1" w:tplc="45EA7972">
      <w:numFmt w:val="decimal"/>
      <w:lvlText w:val=""/>
      <w:lvlJc w:val="left"/>
    </w:lvl>
    <w:lvl w:ilvl="2" w:tplc="9F18F4A4">
      <w:numFmt w:val="decimal"/>
      <w:lvlText w:val=""/>
      <w:lvlJc w:val="left"/>
    </w:lvl>
    <w:lvl w:ilvl="3" w:tplc="CCD6E8BE">
      <w:numFmt w:val="decimal"/>
      <w:lvlText w:val=""/>
      <w:lvlJc w:val="left"/>
    </w:lvl>
    <w:lvl w:ilvl="4" w:tplc="6A3C0B98">
      <w:numFmt w:val="decimal"/>
      <w:lvlText w:val=""/>
      <w:lvlJc w:val="left"/>
    </w:lvl>
    <w:lvl w:ilvl="5" w:tplc="2258FE92">
      <w:numFmt w:val="decimal"/>
      <w:lvlText w:val=""/>
      <w:lvlJc w:val="left"/>
    </w:lvl>
    <w:lvl w:ilvl="6" w:tplc="EFDC7BC0">
      <w:numFmt w:val="decimal"/>
      <w:lvlText w:val=""/>
      <w:lvlJc w:val="left"/>
    </w:lvl>
    <w:lvl w:ilvl="7" w:tplc="D3E456E8">
      <w:numFmt w:val="decimal"/>
      <w:lvlText w:val=""/>
      <w:lvlJc w:val="left"/>
    </w:lvl>
    <w:lvl w:ilvl="8" w:tplc="6CC4F592">
      <w:numFmt w:val="decimal"/>
      <w:lvlText w:val=""/>
      <w:lvlJc w:val="left"/>
    </w:lvl>
  </w:abstractNum>
  <w:abstractNum w:abstractNumId="18" w15:restartNumberingAfterBreak="0">
    <w:nsid w:val="00007EB7"/>
    <w:multiLevelType w:val="hybridMultilevel"/>
    <w:tmpl w:val="E6E6BA02"/>
    <w:lvl w:ilvl="0" w:tplc="7ED8B716">
      <w:start w:val="1"/>
      <w:numFmt w:val="bullet"/>
      <w:lvlText w:val=""/>
      <w:lvlJc w:val="left"/>
    </w:lvl>
    <w:lvl w:ilvl="1" w:tplc="38905550">
      <w:numFmt w:val="decimal"/>
      <w:lvlText w:val=""/>
      <w:lvlJc w:val="left"/>
    </w:lvl>
    <w:lvl w:ilvl="2" w:tplc="5C64C50E">
      <w:numFmt w:val="decimal"/>
      <w:lvlText w:val=""/>
      <w:lvlJc w:val="left"/>
    </w:lvl>
    <w:lvl w:ilvl="3" w:tplc="4CE8E0E4">
      <w:numFmt w:val="decimal"/>
      <w:lvlText w:val=""/>
      <w:lvlJc w:val="left"/>
    </w:lvl>
    <w:lvl w:ilvl="4" w:tplc="1FBE1B5E">
      <w:numFmt w:val="decimal"/>
      <w:lvlText w:val=""/>
      <w:lvlJc w:val="left"/>
    </w:lvl>
    <w:lvl w:ilvl="5" w:tplc="687007C8">
      <w:numFmt w:val="decimal"/>
      <w:lvlText w:val=""/>
      <w:lvlJc w:val="left"/>
    </w:lvl>
    <w:lvl w:ilvl="6" w:tplc="DBAAB562">
      <w:numFmt w:val="decimal"/>
      <w:lvlText w:val=""/>
      <w:lvlJc w:val="left"/>
    </w:lvl>
    <w:lvl w:ilvl="7" w:tplc="F38E4F7E">
      <w:numFmt w:val="decimal"/>
      <w:lvlText w:val=""/>
      <w:lvlJc w:val="left"/>
    </w:lvl>
    <w:lvl w:ilvl="8" w:tplc="E7984EA0">
      <w:numFmt w:val="decimal"/>
      <w:lvlText w:val=""/>
      <w:lvlJc w:val="left"/>
    </w:lvl>
  </w:abstractNum>
  <w:abstractNum w:abstractNumId="19" w15:restartNumberingAfterBreak="0">
    <w:nsid w:val="03B67957"/>
    <w:multiLevelType w:val="hybridMultilevel"/>
    <w:tmpl w:val="94E0D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3DB0D2A"/>
    <w:multiLevelType w:val="hybridMultilevel"/>
    <w:tmpl w:val="5A2CAC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6F05B44"/>
    <w:multiLevelType w:val="hybridMultilevel"/>
    <w:tmpl w:val="1974F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A0E4B05"/>
    <w:multiLevelType w:val="hybridMultilevel"/>
    <w:tmpl w:val="CB52A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404FB2"/>
    <w:multiLevelType w:val="hybridMultilevel"/>
    <w:tmpl w:val="29F06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3A2C6CE9"/>
    <w:multiLevelType w:val="hybridMultilevel"/>
    <w:tmpl w:val="F79E1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2ED381C"/>
    <w:multiLevelType w:val="hybridMultilevel"/>
    <w:tmpl w:val="A0E271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ED21A39"/>
    <w:multiLevelType w:val="hybridMultilevel"/>
    <w:tmpl w:val="05201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E010E2"/>
    <w:multiLevelType w:val="hybridMultilevel"/>
    <w:tmpl w:val="D7740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6D5D67"/>
    <w:multiLevelType w:val="hybridMultilevel"/>
    <w:tmpl w:val="593A7E9A"/>
    <w:lvl w:ilvl="0" w:tplc="4560DBD6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A42E91"/>
    <w:multiLevelType w:val="hybridMultilevel"/>
    <w:tmpl w:val="5136F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2E6722"/>
    <w:multiLevelType w:val="hybridMultilevel"/>
    <w:tmpl w:val="AA7CC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6D10F9"/>
    <w:multiLevelType w:val="hybridMultilevel"/>
    <w:tmpl w:val="93489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D9019C"/>
    <w:multiLevelType w:val="hybridMultilevel"/>
    <w:tmpl w:val="C66E19EA"/>
    <w:lvl w:ilvl="0" w:tplc="0419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6" w15:restartNumberingAfterBreak="0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22"/>
  </w:num>
  <w:num w:numId="3">
    <w:abstractNumId w:val="9"/>
  </w:num>
  <w:num w:numId="4">
    <w:abstractNumId w:val="27"/>
  </w:num>
  <w:num w:numId="5">
    <w:abstractNumId w:val="2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6"/>
  </w:num>
  <w:num w:numId="16">
    <w:abstractNumId w:val="30"/>
  </w:num>
  <w:num w:numId="17">
    <w:abstractNumId w:val="28"/>
  </w:num>
  <w:num w:numId="18">
    <w:abstractNumId w:val="31"/>
  </w:num>
  <w:num w:numId="19">
    <w:abstractNumId w:val="16"/>
  </w:num>
  <w:num w:numId="20">
    <w:abstractNumId w:val="23"/>
  </w:num>
  <w:num w:numId="21">
    <w:abstractNumId w:val="14"/>
  </w:num>
  <w:num w:numId="22">
    <w:abstractNumId w:val="18"/>
  </w:num>
  <w:num w:numId="23">
    <w:abstractNumId w:val="17"/>
  </w:num>
  <w:num w:numId="24">
    <w:abstractNumId w:val="13"/>
  </w:num>
  <w:num w:numId="25">
    <w:abstractNumId w:val="12"/>
  </w:num>
  <w:num w:numId="26">
    <w:abstractNumId w:val="33"/>
  </w:num>
  <w:num w:numId="27">
    <w:abstractNumId w:val="24"/>
  </w:num>
  <w:num w:numId="28">
    <w:abstractNumId w:val="29"/>
  </w:num>
  <w:num w:numId="29">
    <w:abstractNumId w:val="15"/>
  </w:num>
  <w:num w:numId="30">
    <w:abstractNumId w:val="11"/>
  </w:num>
  <w:num w:numId="31">
    <w:abstractNumId w:val="32"/>
  </w:num>
  <w:num w:numId="32">
    <w:abstractNumId w:val="19"/>
  </w:num>
  <w:num w:numId="33">
    <w:abstractNumId w:val="34"/>
  </w:num>
  <w:num w:numId="34">
    <w:abstractNumId w:val="26"/>
  </w:num>
  <w:num w:numId="35">
    <w:abstractNumId w:val="35"/>
  </w:num>
  <w:num w:numId="36">
    <w:abstractNumId w:val="20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DC9"/>
    <w:rsid w:val="000129BB"/>
    <w:rsid w:val="00035363"/>
    <w:rsid w:val="00060042"/>
    <w:rsid w:val="0006678A"/>
    <w:rsid w:val="00070DC9"/>
    <w:rsid w:val="0008685D"/>
    <w:rsid w:val="00090860"/>
    <w:rsid w:val="00090AE5"/>
    <w:rsid w:val="000B79D7"/>
    <w:rsid w:val="000D0E62"/>
    <w:rsid w:val="000E6C47"/>
    <w:rsid w:val="000E7B49"/>
    <w:rsid w:val="00112FD7"/>
    <w:rsid w:val="00123405"/>
    <w:rsid w:val="00126F36"/>
    <w:rsid w:val="00150ABD"/>
    <w:rsid w:val="001815A6"/>
    <w:rsid w:val="001855CB"/>
    <w:rsid w:val="001946FC"/>
    <w:rsid w:val="001C7B1E"/>
    <w:rsid w:val="001D589F"/>
    <w:rsid w:val="00204BD3"/>
    <w:rsid w:val="00210A87"/>
    <w:rsid w:val="00222466"/>
    <w:rsid w:val="0022539B"/>
    <w:rsid w:val="0022742E"/>
    <w:rsid w:val="002335FF"/>
    <w:rsid w:val="00247254"/>
    <w:rsid w:val="0024753C"/>
    <w:rsid w:val="00256302"/>
    <w:rsid w:val="00272FE3"/>
    <w:rsid w:val="00276026"/>
    <w:rsid w:val="00281126"/>
    <w:rsid w:val="002B4549"/>
    <w:rsid w:val="002C49D2"/>
    <w:rsid w:val="002C5C3C"/>
    <w:rsid w:val="002D315D"/>
    <w:rsid w:val="002D70FC"/>
    <w:rsid w:val="00310F17"/>
    <w:rsid w:val="00322A46"/>
    <w:rsid w:val="003326CB"/>
    <w:rsid w:val="00353B60"/>
    <w:rsid w:val="00376291"/>
    <w:rsid w:val="00380FD1"/>
    <w:rsid w:val="00383D02"/>
    <w:rsid w:val="003851BB"/>
    <w:rsid w:val="00385C83"/>
    <w:rsid w:val="00385DE7"/>
    <w:rsid w:val="003B3B2C"/>
    <w:rsid w:val="003D1B71"/>
    <w:rsid w:val="003D45DD"/>
    <w:rsid w:val="00452DB8"/>
    <w:rsid w:val="00465112"/>
    <w:rsid w:val="00491508"/>
    <w:rsid w:val="004B0F3E"/>
    <w:rsid w:val="004E158A"/>
    <w:rsid w:val="004E1DD1"/>
    <w:rsid w:val="004F2C2C"/>
    <w:rsid w:val="0051632D"/>
    <w:rsid w:val="00521C18"/>
    <w:rsid w:val="00525B3E"/>
    <w:rsid w:val="005421DF"/>
    <w:rsid w:val="00556214"/>
    <w:rsid w:val="00564467"/>
    <w:rsid w:val="00565C77"/>
    <w:rsid w:val="0056708E"/>
    <w:rsid w:val="00571F91"/>
    <w:rsid w:val="0057662A"/>
    <w:rsid w:val="005801E5"/>
    <w:rsid w:val="005806BC"/>
    <w:rsid w:val="00590471"/>
    <w:rsid w:val="005C722B"/>
    <w:rsid w:val="005D01FA"/>
    <w:rsid w:val="005D2DDD"/>
    <w:rsid w:val="005D336B"/>
    <w:rsid w:val="005D75B7"/>
    <w:rsid w:val="006022B6"/>
    <w:rsid w:val="00606301"/>
    <w:rsid w:val="0062006C"/>
    <w:rsid w:val="00632C38"/>
    <w:rsid w:val="00653E17"/>
    <w:rsid w:val="006549CE"/>
    <w:rsid w:val="006652CA"/>
    <w:rsid w:val="00667977"/>
    <w:rsid w:val="00667DB6"/>
    <w:rsid w:val="006776FC"/>
    <w:rsid w:val="00681A0F"/>
    <w:rsid w:val="00681CD0"/>
    <w:rsid w:val="00683462"/>
    <w:rsid w:val="00695877"/>
    <w:rsid w:val="00695C41"/>
    <w:rsid w:val="006A08E8"/>
    <w:rsid w:val="006A453D"/>
    <w:rsid w:val="006D0948"/>
    <w:rsid w:val="006D2DB4"/>
    <w:rsid w:val="006D79A8"/>
    <w:rsid w:val="006E6336"/>
    <w:rsid w:val="00705709"/>
    <w:rsid w:val="0070714C"/>
    <w:rsid w:val="0072353B"/>
    <w:rsid w:val="0073617F"/>
    <w:rsid w:val="00747E85"/>
    <w:rsid w:val="00755BF8"/>
    <w:rsid w:val="007575B6"/>
    <w:rsid w:val="007649D6"/>
    <w:rsid w:val="007746C9"/>
    <w:rsid w:val="00783C05"/>
    <w:rsid w:val="00786223"/>
    <w:rsid w:val="00790884"/>
    <w:rsid w:val="007A14AF"/>
    <w:rsid w:val="007B3C81"/>
    <w:rsid w:val="007B6244"/>
    <w:rsid w:val="007D622C"/>
    <w:rsid w:val="007D67CA"/>
    <w:rsid w:val="007E668F"/>
    <w:rsid w:val="007F5052"/>
    <w:rsid w:val="007F5B63"/>
    <w:rsid w:val="008022A9"/>
    <w:rsid w:val="00803A0A"/>
    <w:rsid w:val="00806188"/>
    <w:rsid w:val="008160BC"/>
    <w:rsid w:val="0082306D"/>
    <w:rsid w:val="00846CB9"/>
    <w:rsid w:val="00853544"/>
    <w:rsid w:val="008566AA"/>
    <w:rsid w:val="0087347C"/>
    <w:rsid w:val="008745C0"/>
    <w:rsid w:val="00883F98"/>
    <w:rsid w:val="00887741"/>
    <w:rsid w:val="0089790C"/>
    <w:rsid w:val="008A1E6E"/>
    <w:rsid w:val="008A3637"/>
    <w:rsid w:val="008B405B"/>
    <w:rsid w:val="008C024F"/>
    <w:rsid w:val="008C2CFC"/>
    <w:rsid w:val="00912DC8"/>
    <w:rsid w:val="00914F2E"/>
    <w:rsid w:val="00921CE7"/>
    <w:rsid w:val="009246AF"/>
    <w:rsid w:val="0093097B"/>
    <w:rsid w:val="009475DC"/>
    <w:rsid w:val="00967B93"/>
    <w:rsid w:val="00974F07"/>
    <w:rsid w:val="009D090F"/>
    <w:rsid w:val="009D5A83"/>
    <w:rsid w:val="009E37F5"/>
    <w:rsid w:val="00A07114"/>
    <w:rsid w:val="00A23E13"/>
    <w:rsid w:val="00A31464"/>
    <w:rsid w:val="00A31B16"/>
    <w:rsid w:val="00A33613"/>
    <w:rsid w:val="00A47A8D"/>
    <w:rsid w:val="00A772E0"/>
    <w:rsid w:val="00AB2E78"/>
    <w:rsid w:val="00AB47F7"/>
    <w:rsid w:val="00AB5F84"/>
    <w:rsid w:val="00AC6C7E"/>
    <w:rsid w:val="00AF5CAF"/>
    <w:rsid w:val="00AF75B2"/>
    <w:rsid w:val="00B0103B"/>
    <w:rsid w:val="00B04F96"/>
    <w:rsid w:val="00B22425"/>
    <w:rsid w:val="00B25F48"/>
    <w:rsid w:val="00B27033"/>
    <w:rsid w:val="00B27684"/>
    <w:rsid w:val="00B4158A"/>
    <w:rsid w:val="00B53BDE"/>
    <w:rsid w:val="00B6466C"/>
    <w:rsid w:val="00B74610"/>
    <w:rsid w:val="00BB1B5D"/>
    <w:rsid w:val="00BC22C7"/>
    <w:rsid w:val="00BC4011"/>
    <w:rsid w:val="00BD195A"/>
    <w:rsid w:val="00C07240"/>
    <w:rsid w:val="00C072D7"/>
    <w:rsid w:val="00C12E7C"/>
    <w:rsid w:val="00C14078"/>
    <w:rsid w:val="00C524CE"/>
    <w:rsid w:val="00C826F7"/>
    <w:rsid w:val="00CB16D2"/>
    <w:rsid w:val="00CC06E1"/>
    <w:rsid w:val="00CD1040"/>
    <w:rsid w:val="00CE1E3D"/>
    <w:rsid w:val="00D053FA"/>
    <w:rsid w:val="00D139D6"/>
    <w:rsid w:val="00D16E8F"/>
    <w:rsid w:val="00D54E34"/>
    <w:rsid w:val="00D85662"/>
    <w:rsid w:val="00D92EA2"/>
    <w:rsid w:val="00DA3B4E"/>
    <w:rsid w:val="00DA5949"/>
    <w:rsid w:val="00DB7032"/>
    <w:rsid w:val="00DC3F0A"/>
    <w:rsid w:val="00DF0131"/>
    <w:rsid w:val="00E26AED"/>
    <w:rsid w:val="00E47DA5"/>
    <w:rsid w:val="00E50283"/>
    <w:rsid w:val="00E64D0B"/>
    <w:rsid w:val="00E73AB8"/>
    <w:rsid w:val="00E90A60"/>
    <w:rsid w:val="00EA4465"/>
    <w:rsid w:val="00EB1AD8"/>
    <w:rsid w:val="00ED3583"/>
    <w:rsid w:val="00ED47F7"/>
    <w:rsid w:val="00EE7E09"/>
    <w:rsid w:val="00EF7C14"/>
    <w:rsid w:val="00F0177F"/>
    <w:rsid w:val="00F0223C"/>
    <w:rsid w:val="00F11CFA"/>
    <w:rsid w:val="00F27334"/>
    <w:rsid w:val="00F3235D"/>
    <w:rsid w:val="00F32393"/>
    <w:rsid w:val="00F32EE8"/>
    <w:rsid w:val="00F37AD6"/>
    <w:rsid w:val="00F549BF"/>
    <w:rsid w:val="00F878BD"/>
    <w:rsid w:val="00FE17AF"/>
    <w:rsid w:val="00FE7401"/>
    <w:rsid w:val="00FF4223"/>
    <w:rsid w:val="00FF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D0D9F1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rsid w:val="00B0103B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0">
    <w:name w:val="heading 1"/>
    <w:basedOn w:val="a3"/>
    <w:next w:val="a3"/>
    <w:link w:val="11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1">
    <w:name w:val="Заголовок 1 Знак"/>
    <w:basedOn w:val="a4"/>
    <w:link w:val="10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Заголовок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Mention">
    <w:name w:val="Mention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2">
    <w:name w:val="toc 1"/>
    <w:basedOn w:val="a3"/>
    <w:next w:val="a3"/>
    <w:autoRedefine/>
    <w:uiPriority w:val="39"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0"/>
    <w:next w:val="a3"/>
    <w:uiPriority w:val="39"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6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styleId="18">
    <w:name w:val="Plain Table 1"/>
    <w:basedOn w:val="a5"/>
    <w:uiPriority w:val="41"/>
    <w:rsid w:val="001C7B1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5"/>
    <w:uiPriority w:val="42"/>
    <w:rsid w:val="001C7B1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C7B1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C7B1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C7B1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f">
    <w:name w:val="Body Text 2"/>
    <w:basedOn w:val="a3"/>
    <w:link w:val="2f0"/>
    <w:uiPriority w:val="99"/>
    <w:semiHidden/>
    <w:unhideWhenUsed/>
    <w:rsid w:val="001C7B1E"/>
    <w:pPr>
      <w:spacing w:after="120" w:line="480" w:lineRule="auto"/>
    </w:pPr>
  </w:style>
  <w:style w:type="character" w:customStyle="1" w:styleId="2f0">
    <w:name w:val="Основной текст 2 Знак"/>
    <w:basedOn w:val="a4"/>
    <w:link w:val="2f"/>
    <w:uiPriority w:val="99"/>
    <w:semiHidden/>
    <w:rsid w:val="001C7B1E"/>
    <w:rPr>
      <w:rFonts w:ascii="Calibri" w:hAnsi="Calibri" w:cs="Calibri"/>
    </w:rPr>
  </w:style>
  <w:style w:type="paragraph" w:styleId="3a">
    <w:name w:val="Body Text 3"/>
    <w:basedOn w:val="a3"/>
    <w:link w:val="3b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4"/>
    <w:link w:val="3a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1">
    <w:name w:val="Body Text Indent 2"/>
    <w:basedOn w:val="a3"/>
    <w:link w:val="2f2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4"/>
    <w:link w:val="2f1"/>
    <w:uiPriority w:val="99"/>
    <w:semiHidden/>
    <w:rsid w:val="001C7B1E"/>
    <w:rPr>
      <w:rFonts w:ascii="Calibri" w:hAnsi="Calibri" w:cs="Calibri"/>
    </w:rPr>
  </w:style>
  <w:style w:type="paragraph" w:styleId="3c">
    <w:name w:val="Body Text Indent 3"/>
    <w:basedOn w:val="a3"/>
    <w:link w:val="3d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4"/>
    <w:link w:val="3c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3">
    <w:name w:val="Body Text First Indent 2"/>
    <w:basedOn w:val="affff3"/>
    <w:link w:val="2f4"/>
    <w:uiPriority w:val="99"/>
    <w:semiHidden/>
    <w:unhideWhenUsed/>
    <w:rsid w:val="001C7B1E"/>
    <w:pPr>
      <w:spacing w:after="0"/>
      <w:ind w:firstLine="360"/>
    </w:pPr>
  </w:style>
  <w:style w:type="character" w:customStyle="1" w:styleId="2f4">
    <w:name w:val="Красная строка 2 Знак"/>
    <w:basedOn w:val="affff4"/>
    <w:link w:val="2f3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5"/>
    <w:uiPriority w:val="47"/>
    <w:rsid w:val="001C7B1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5"/>
    <w:uiPriority w:val="47"/>
    <w:rsid w:val="001C7B1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5"/>
    <w:uiPriority w:val="47"/>
    <w:rsid w:val="001C7B1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5"/>
    <w:uiPriority w:val="47"/>
    <w:rsid w:val="001C7B1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5"/>
    <w:uiPriority w:val="47"/>
    <w:rsid w:val="001C7B1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5"/>
    <w:uiPriority w:val="47"/>
    <w:rsid w:val="001C7B1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5"/>
    <w:uiPriority w:val="47"/>
    <w:rsid w:val="001C7B1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5"/>
    <w:uiPriority w:val="48"/>
    <w:rsid w:val="001C7B1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9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a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8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c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d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5"/>
    <w:uiPriority w:val="40"/>
    <w:rsid w:val="001C7B1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5"/>
    <w:uiPriority w:val="46"/>
    <w:rsid w:val="001C7B1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5"/>
    <w:uiPriority w:val="46"/>
    <w:rsid w:val="001C7B1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5"/>
    <w:uiPriority w:val="46"/>
    <w:rsid w:val="001C7B1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5"/>
    <w:uiPriority w:val="46"/>
    <w:rsid w:val="001C7B1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5"/>
    <w:uiPriority w:val="46"/>
    <w:rsid w:val="001C7B1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5"/>
    <w:uiPriority w:val="46"/>
    <w:rsid w:val="001C7B1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5"/>
    <w:uiPriority w:val="46"/>
    <w:rsid w:val="001C7B1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5"/>
    <w:uiPriority w:val="47"/>
    <w:rsid w:val="001C7B1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5"/>
    <w:uiPriority w:val="47"/>
    <w:rsid w:val="001C7B1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5"/>
    <w:uiPriority w:val="47"/>
    <w:rsid w:val="001C7B1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5"/>
    <w:uiPriority w:val="47"/>
    <w:rsid w:val="001C7B1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5"/>
    <w:uiPriority w:val="47"/>
    <w:rsid w:val="001C7B1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5"/>
    <w:uiPriority w:val="47"/>
    <w:rsid w:val="001C7B1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5"/>
    <w:uiPriority w:val="47"/>
    <w:rsid w:val="001C7B1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1C7B1E"/>
    <w:rPr>
      <w:sz w:val="20"/>
      <w:szCs w:val="20"/>
    </w:rPr>
  </w:style>
  <w:style w:type="character" w:customStyle="1" w:styleId="afffffd">
    <w:name w:val="Текст сноски Знак"/>
    <w:basedOn w:val="a4"/>
    <w:link w:val="afffffc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e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1">
    <w:name w:val="Hyperlink"/>
    <w:basedOn w:val="a4"/>
    <w:uiPriority w:val="99"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3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  <w:style w:type="table" w:customStyle="1" w:styleId="1f">
    <w:name w:val="Сетка таблицы1"/>
    <w:basedOn w:val="a5"/>
    <w:next w:val="ae"/>
    <w:uiPriority w:val="59"/>
    <w:rsid w:val="00C072D7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a3"/>
    <w:next w:val="21"/>
    <w:link w:val="1f0"/>
    <w:uiPriority w:val="1"/>
    <w:qFormat/>
    <w:rsid w:val="000D0E62"/>
    <w:pPr>
      <w:widowControl/>
      <w:numPr>
        <w:numId w:val="18"/>
      </w:numPr>
      <w:autoSpaceDE/>
      <w:autoSpaceDN/>
      <w:adjustRightInd/>
      <w:ind w:hanging="11"/>
      <w:contextualSpacing/>
      <w:jc w:val="both"/>
    </w:pPr>
    <w:rPr>
      <w:rFonts w:ascii="Times New Roman" w:eastAsia="Calibri" w:hAnsi="Times New Roman" w:cs="Times New Roman"/>
      <w:b/>
      <w:sz w:val="28"/>
      <w:szCs w:val="32"/>
    </w:rPr>
  </w:style>
  <w:style w:type="character" w:customStyle="1" w:styleId="1f0">
    <w:name w:val="Стиль1 Знак"/>
    <w:basedOn w:val="a4"/>
    <w:link w:val="1"/>
    <w:uiPriority w:val="1"/>
    <w:rsid w:val="000D0E62"/>
    <w:rPr>
      <w:rFonts w:ascii="Times New Roman" w:eastAsia="Calibri" w:hAnsi="Times New Roman"/>
      <w:b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329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14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69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9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6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2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318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8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316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52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63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93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09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5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1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76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35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72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8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8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69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776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351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8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1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9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4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9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91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37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45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8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4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3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2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98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68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28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39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4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25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5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hyperlink" Target="https://rusneb.ru/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hyperlink" Target="https://rusneb.ru/collections/?filter=new" TargetMode="External"/><Relationship Id="rId55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36.png"/><Relationship Id="rId5" Type="http://schemas.openxmlformats.org/officeDocument/2006/relationships/numbering" Target="numbering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usneb.ru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rusneb.ru/collections/?filter=spec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hyperlink" Target="https://rusneb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rusneb.ru/viewers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hyperlink" Target="https://rusneb.ru/collections/?filter=all" TargetMode="External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hyperlink" Target="https://rusneb.ru/collections/?filter=autho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&#1064;&#1072;&#1073;&#1083;&#1086;&#1085;&#1099;\&#1056;&#1077;&#1079;&#1102;&#1084;&#1077;%20&#1057;&#1080;&#1085;&#1080;&#1077;%20&#1089;&#1092;&#1077;&#1088;&#1099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954A6E-D5B6-4A71-90C0-522AF18D0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Синие сферы</Template>
  <TotalTime>0</TotalTime>
  <Pages>19</Pages>
  <Words>1766</Words>
  <Characters>10067</Characters>
  <Application>Microsoft Office Word</Application>
  <DocSecurity>0</DocSecurity>
  <Lines>83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2019-11-12T09:24:00Z</dcterms:created>
  <dcterms:modified xsi:type="dcterms:W3CDTF">2019-11-25T11:41:00Z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